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EAAE7" w14:textId="77777777" w:rsidR="00A84A39" w:rsidRPr="009448EF" w:rsidRDefault="00A84A39" w:rsidP="009448EF"/>
    <w:p w14:paraId="5A68BB23" w14:textId="77777777" w:rsidR="00F265CB" w:rsidRPr="002C2095" w:rsidRDefault="00F265CB" w:rsidP="00F265CB">
      <w:pPr>
        <w:rPr>
          <w:rFonts w:cs="Arial"/>
          <w:szCs w:val="24"/>
        </w:rPr>
      </w:pPr>
    </w:p>
    <w:p w14:paraId="7EE018A2" w14:textId="77777777" w:rsidR="00F265CB" w:rsidRPr="002C2095" w:rsidRDefault="00F265CB" w:rsidP="00F265CB">
      <w:pPr>
        <w:rPr>
          <w:rFonts w:cs="Arial"/>
          <w:szCs w:val="24"/>
        </w:rPr>
      </w:pPr>
    </w:p>
    <w:p w14:paraId="5745A042" w14:textId="77777777" w:rsidR="006169B4" w:rsidRPr="00BD38F7" w:rsidRDefault="006169B4" w:rsidP="00F265CB">
      <w:pPr>
        <w:jc w:val="center"/>
        <w:rPr>
          <w:rFonts w:cs="Arial"/>
          <w:b/>
          <w:bCs/>
          <w:color w:val="1F497D" w:themeColor="text2"/>
          <w:sz w:val="36"/>
          <w:szCs w:val="36"/>
          <w:u w:val="single"/>
        </w:rPr>
      </w:pPr>
    </w:p>
    <w:p w14:paraId="03518F3D" w14:textId="77777777" w:rsidR="00BD38F7" w:rsidRPr="00BD38F7" w:rsidRDefault="005F5559" w:rsidP="004F7FAC">
      <w:pPr>
        <w:jc w:val="center"/>
        <w:rPr>
          <w:rFonts w:cs="Arial"/>
          <w:b/>
          <w:bCs/>
          <w:color w:val="1F497D" w:themeColor="text2"/>
          <w:sz w:val="36"/>
          <w:szCs w:val="36"/>
          <w:u w:val="single"/>
        </w:rPr>
      </w:pPr>
      <w:r w:rsidRPr="00BD38F7">
        <w:rPr>
          <w:rFonts w:cs="Arial"/>
          <w:b/>
          <w:bCs/>
          <w:color w:val="1F497D" w:themeColor="text2"/>
          <w:sz w:val="36"/>
          <w:szCs w:val="36"/>
          <w:u w:val="single"/>
        </w:rPr>
        <w:t>York and North Yorkshire Mayoral election 02.05.24</w:t>
      </w:r>
      <w:r w:rsidR="00BD38F7" w:rsidRPr="00BD38F7">
        <w:rPr>
          <w:rFonts w:cs="Arial"/>
          <w:b/>
          <w:bCs/>
          <w:color w:val="1F497D" w:themeColor="text2"/>
          <w:sz w:val="36"/>
          <w:szCs w:val="36"/>
          <w:u w:val="single"/>
        </w:rPr>
        <w:t xml:space="preserve"> </w:t>
      </w:r>
    </w:p>
    <w:p w14:paraId="42EB5924" w14:textId="0D80D0D9" w:rsidR="004F7FAC" w:rsidRPr="008D2067" w:rsidRDefault="00D40E35" w:rsidP="000466A1">
      <w:pPr>
        <w:jc w:val="center"/>
        <w:rPr>
          <w:rFonts w:cs="Arial"/>
          <w:b/>
          <w:color w:val="1F497D" w:themeColor="text2"/>
          <w:sz w:val="32"/>
          <w:szCs w:val="32"/>
          <w:u w:val="single"/>
        </w:rPr>
      </w:pPr>
      <w:r>
        <w:rPr>
          <w:rFonts w:cs="Arial"/>
          <w:b/>
          <w:color w:val="1F497D" w:themeColor="text2"/>
          <w:sz w:val="32"/>
          <w:szCs w:val="32"/>
          <w:u w:val="single"/>
        </w:rPr>
        <w:t>Co</w:t>
      </w:r>
      <w:r w:rsidR="004F7FAC" w:rsidRPr="008D2067">
        <w:rPr>
          <w:rFonts w:cs="Arial"/>
          <w:b/>
          <w:color w:val="1F497D" w:themeColor="text2"/>
          <w:sz w:val="32"/>
          <w:szCs w:val="32"/>
          <w:u w:val="single"/>
        </w:rPr>
        <w:t>mms toolkit</w:t>
      </w:r>
      <w:r w:rsidR="000466A1" w:rsidRPr="008D2067">
        <w:rPr>
          <w:rFonts w:cs="Arial"/>
          <w:b/>
          <w:color w:val="1F497D" w:themeColor="text2"/>
          <w:sz w:val="32"/>
          <w:szCs w:val="32"/>
          <w:u w:val="single"/>
        </w:rPr>
        <w:t xml:space="preserve"> </w:t>
      </w:r>
      <w:r w:rsidR="00687312">
        <w:rPr>
          <w:rFonts w:cs="Arial"/>
          <w:b/>
          <w:color w:val="1F497D" w:themeColor="text2"/>
          <w:sz w:val="32"/>
          <w:szCs w:val="32"/>
          <w:u w:val="single"/>
        </w:rPr>
        <w:t xml:space="preserve">to help share voter information </w:t>
      </w:r>
      <w:r w:rsidR="00251D3D">
        <w:rPr>
          <w:rFonts w:cs="Arial"/>
          <w:b/>
          <w:color w:val="1F497D" w:themeColor="text2"/>
          <w:sz w:val="32"/>
          <w:szCs w:val="32"/>
          <w:u w:val="single"/>
        </w:rPr>
        <w:t>with</w:t>
      </w:r>
      <w:r w:rsidR="00F63231">
        <w:rPr>
          <w:rFonts w:cs="Arial"/>
          <w:b/>
          <w:color w:val="1F497D" w:themeColor="text2"/>
          <w:sz w:val="32"/>
          <w:szCs w:val="32"/>
          <w:u w:val="single"/>
        </w:rPr>
        <w:t xml:space="preserve"> people </w:t>
      </w:r>
      <w:r w:rsidR="00251D3D">
        <w:rPr>
          <w:rFonts w:cs="Arial"/>
          <w:b/>
          <w:color w:val="1F497D" w:themeColor="text2"/>
          <w:sz w:val="32"/>
          <w:szCs w:val="32"/>
          <w:u w:val="single"/>
        </w:rPr>
        <w:t xml:space="preserve">assessed as requiring social care </w:t>
      </w:r>
      <w:proofErr w:type="gramStart"/>
      <w:r w:rsidR="00251D3D">
        <w:rPr>
          <w:rFonts w:cs="Arial"/>
          <w:b/>
          <w:color w:val="1F497D" w:themeColor="text2"/>
          <w:sz w:val="32"/>
          <w:szCs w:val="32"/>
          <w:u w:val="single"/>
        </w:rPr>
        <w:t>support</w:t>
      </w:r>
      <w:proofErr w:type="gramEnd"/>
      <w:r w:rsidR="00251D3D">
        <w:rPr>
          <w:rFonts w:cs="Arial"/>
          <w:b/>
          <w:color w:val="1F497D" w:themeColor="text2"/>
          <w:sz w:val="32"/>
          <w:szCs w:val="32"/>
          <w:u w:val="single"/>
        </w:rPr>
        <w:t xml:space="preserve"> </w:t>
      </w:r>
    </w:p>
    <w:p w14:paraId="6E6695D5" w14:textId="15145D08" w:rsidR="006F5767" w:rsidRPr="005C0AA2" w:rsidRDefault="006F5767" w:rsidP="006F5767">
      <w:pPr>
        <w:pStyle w:val="CommentText"/>
        <w:rPr>
          <w:rFonts w:cs="Arial"/>
          <w:color w:val="0B0C0C"/>
          <w:sz w:val="24"/>
          <w:szCs w:val="24"/>
        </w:rPr>
      </w:pPr>
      <w:r w:rsidRPr="005C0AA2">
        <w:rPr>
          <w:rFonts w:cs="Arial"/>
          <w:color w:val="0B0C0C"/>
          <w:sz w:val="24"/>
          <w:szCs w:val="24"/>
        </w:rPr>
        <w:t xml:space="preserve">We are promoting a campaign to raise awareness of the different ways people can cast their vote in </w:t>
      </w:r>
      <w:r w:rsidR="005626D6">
        <w:rPr>
          <w:rFonts w:cs="Arial"/>
          <w:color w:val="0B0C0C"/>
          <w:sz w:val="24"/>
          <w:szCs w:val="24"/>
        </w:rPr>
        <w:t>the above</w:t>
      </w:r>
      <w:r w:rsidRPr="005C0AA2">
        <w:rPr>
          <w:rFonts w:cs="Arial"/>
          <w:color w:val="0B0C0C"/>
          <w:sz w:val="24"/>
          <w:szCs w:val="24"/>
        </w:rPr>
        <w:t xml:space="preserve"> and other elections, and to make them aware of the key dates for the mayoral election which are: </w:t>
      </w:r>
    </w:p>
    <w:p w14:paraId="708EFA4C" w14:textId="4B80C0D8" w:rsidR="006F5767" w:rsidRPr="008E27A3" w:rsidRDefault="006F5767" w:rsidP="006F5767">
      <w:pPr>
        <w:pStyle w:val="NoSpacing"/>
        <w:numPr>
          <w:ilvl w:val="0"/>
          <w:numId w:val="28"/>
        </w:numPr>
        <w:spacing w:after="200"/>
        <w:jc w:val="both"/>
        <w:rPr>
          <w:rFonts w:ascii="Arial" w:hAnsi="Arial" w:cs="Arial"/>
          <w:sz w:val="24"/>
          <w:szCs w:val="24"/>
        </w:rPr>
      </w:pPr>
      <w:r w:rsidRPr="008E27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 w:rsidRPr="008E27A3">
        <w:rPr>
          <w:rFonts w:ascii="Arial" w:hAnsi="Arial" w:cs="Arial"/>
          <w:sz w:val="24"/>
          <w:szCs w:val="24"/>
        </w:rPr>
        <w:t xml:space="preserve">egister to vote by </w:t>
      </w:r>
      <w:r w:rsidRPr="008E27A3">
        <w:rPr>
          <w:rFonts w:ascii="Arial" w:hAnsi="Arial" w:cs="Arial"/>
          <w:b/>
          <w:bCs/>
          <w:sz w:val="24"/>
          <w:szCs w:val="24"/>
        </w:rPr>
        <w:t>11.59pm on Tuesday 16 April</w:t>
      </w:r>
      <w:r w:rsidR="005626D6">
        <w:rPr>
          <w:rFonts w:ascii="Arial" w:hAnsi="Arial" w:cs="Arial"/>
          <w:b/>
          <w:bCs/>
          <w:sz w:val="24"/>
          <w:szCs w:val="24"/>
        </w:rPr>
        <w:t xml:space="preserve"> 2024</w:t>
      </w:r>
    </w:p>
    <w:p w14:paraId="3825216F" w14:textId="6E830888" w:rsidR="006F5767" w:rsidRPr="008E27A3" w:rsidRDefault="006F5767" w:rsidP="006F5767">
      <w:pPr>
        <w:pStyle w:val="NoSpacing"/>
        <w:numPr>
          <w:ilvl w:val="0"/>
          <w:numId w:val="28"/>
        </w:numPr>
        <w:spacing w:after="200"/>
        <w:jc w:val="both"/>
        <w:rPr>
          <w:rFonts w:ascii="Arial" w:hAnsi="Arial" w:cs="Arial"/>
          <w:sz w:val="24"/>
          <w:szCs w:val="24"/>
        </w:rPr>
      </w:pPr>
      <w:r w:rsidRPr="008E27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Pr="008E27A3">
        <w:rPr>
          <w:rFonts w:ascii="Arial" w:hAnsi="Arial" w:cs="Arial"/>
          <w:sz w:val="24"/>
          <w:szCs w:val="24"/>
        </w:rPr>
        <w:t xml:space="preserve">pply for a postal vote by </w:t>
      </w:r>
      <w:r w:rsidRPr="008E27A3">
        <w:rPr>
          <w:rFonts w:ascii="Arial" w:hAnsi="Arial" w:cs="Arial"/>
          <w:b/>
          <w:bCs/>
          <w:sz w:val="24"/>
          <w:szCs w:val="24"/>
        </w:rPr>
        <w:t>5pm on Wednesday 17 April</w:t>
      </w:r>
      <w:r w:rsidR="005626D6">
        <w:rPr>
          <w:rFonts w:ascii="Arial" w:hAnsi="Arial" w:cs="Arial"/>
          <w:b/>
          <w:bCs/>
          <w:sz w:val="24"/>
          <w:szCs w:val="24"/>
        </w:rPr>
        <w:t xml:space="preserve"> 2024</w:t>
      </w:r>
    </w:p>
    <w:p w14:paraId="0380617D" w14:textId="260ED044" w:rsidR="006F5767" w:rsidRPr="008E27A3" w:rsidRDefault="006F5767" w:rsidP="006F5767">
      <w:pPr>
        <w:pStyle w:val="NoSpacing"/>
        <w:numPr>
          <w:ilvl w:val="0"/>
          <w:numId w:val="28"/>
        </w:numPr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  <w:r w:rsidRPr="008E27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Pr="008E27A3">
        <w:rPr>
          <w:rFonts w:ascii="Arial" w:hAnsi="Arial" w:cs="Arial"/>
          <w:sz w:val="24"/>
          <w:szCs w:val="24"/>
        </w:rPr>
        <w:t xml:space="preserve">pply for a proxy vote or free voter ID by Wednesday </w:t>
      </w:r>
      <w:r w:rsidRPr="008E27A3">
        <w:rPr>
          <w:rFonts w:ascii="Arial" w:hAnsi="Arial" w:cs="Arial"/>
          <w:b/>
          <w:bCs/>
          <w:sz w:val="24"/>
          <w:szCs w:val="24"/>
        </w:rPr>
        <w:t>24 April</w:t>
      </w:r>
      <w:r w:rsidR="005626D6">
        <w:rPr>
          <w:rFonts w:ascii="Arial" w:hAnsi="Arial" w:cs="Arial"/>
          <w:b/>
          <w:bCs/>
          <w:sz w:val="24"/>
          <w:szCs w:val="24"/>
        </w:rPr>
        <w:t xml:space="preserve"> 2024</w:t>
      </w:r>
    </w:p>
    <w:p w14:paraId="6F28BACB" w14:textId="02E8B89E" w:rsidR="006F5767" w:rsidRPr="008E27A3" w:rsidRDefault="006F5767" w:rsidP="006F5767">
      <w:pPr>
        <w:pStyle w:val="NoSpacing"/>
        <w:numPr>
          <w:ilvl w:val="0"/>
          <w:numId w:val="28"/>
        </w:numPr>
        <w:spacing w:after="200"/>
        <w:jc w:val="both"/>
        <w:rPr>
          <w:rFonts w:ascii="Arial" w:hAnsi="Arial" w:cs="Arial"/>
          <w:sz w:val="24"/>
          <w:szCs w:val="24"/>
        </w:rPr>
      </w:pPr>
      <w:r w:rsidRPr="008E27A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p</w:t>
      </w:r>
      <w:r w:rsidRPr="008E27A3">
        <w:rPr>
          <w:rFonts w:ascii="Arial" w:hAnsi="Arial" w:cs="Arial"/>
          <w:b/>
          <w:bCs/>
          <w:sz w:val="24"/>
          <w:szCs w:val="24"/>
        </w:rPr>
        <w:t>olling day</w:t>
      </w:r>
      <w:r>
        <w:rPr>
          <w:rFonts w:ascii="Arial" w:hAnsi="Arial" w:cs="Arial"/>
          <w:b/>
          <w:bCs/>
          <w:sz w:val="24"/>
          <w:szCs w:val="24"/>
        </w:rPr>
        <w:t xml:space="preserve"> on</w:t>
      </w:r>
      <w:r w:rsidRPr="008E27A3">
        <w:rPr>
          <w:rFonts w:ascii="Arial" w:hAnsi="Arial" w:cs="Arial"/>
          <w:b/>
          <w:bCs/>
          <w:sz w:val="24"/>
          <w:szCs w:val="24"/>
        </w:rPr>
        <w:t xml:space="preserve"> Thursday 2 May </w:t>
      </w:r>
      <w:r w:rsidR="005626D6">
        <w:rPr>
          <w:rFonts w:ascii="Arial" w:hAnsi="Arial" w:cs="Arial"/>
          <w:b/>
          <w:bCs/>
          <w:sz w:val="24"/>
          <w:szCs w:val="24"/>
        </w:rPr>
        <w:t xml:space="preserve">2024 </w:t>
      </w:r>
      <w:r w:rsidRPr="008E27A3">
        <w:rPr>
          <w:rFonts w:ascii="Arial" w:hAnsi="Arial" w:cs="Arial"/>
          <w:sz w:val="24"/>
          <w:szCs w:val="24"/>
        </w:rPr>
        <w:t>(7am to 10pm)</w:t>
      </w:r>
    </w:p>
    <w:p w14:paraId="0892FB68" w14:textId="1469B0D2" w:rsidR="006F5767" w:rsidRDefault="006F5767" w:rsidP="006F5767">
      <w:pPr>
        <w:pStyle w:val="CommentText"/>
        <w:rPr>
          <w:rFonts w:cs="Arial"/>
          <w:color w:val="0B0C0C"/>
          <w:sz w:val="24"/>
          <w:szCs w:val="24"/>
        </w:rPr>
      </w:pPr>
      <w:r w:rsidRPr="005C0AA2">
        <w:rPr>
          <w:rFonts w:cs="Arial"/>
          <w:color w:val="0B0C0C"/>
          <w:sz w:val="24"/>
          <w:szCs w:val="24"/>
        </w:rPr>
        <w:t xml:space="preserve">These dates will also be shared in a candidate address book, which is an A5 </w:t>
      </w:r>
      <w:r w:rsidR="00563C16" w:rsidRPr="005C0AA2">
        <w:rPr>
          <w:rFonts w:cs="Arial"/>
          <w:color w:val="0B0C0C"/>
          <w:sz w:val="24"/>
          <w:szCs w:val="24"/>
        </w:rPr>
        <w:t>24-page</w:t>
      </w:r>
      <w:r w:rsidRPr="005C0AA2">
        <w:rPr>
          <w:rFonts w:cs="Arial"/>
          <w:color w:val="0B0C0C"/>
          <w:sz w:val="24"/>
          <w:szCs w:val="24"/>
        </w:rPr>
        <w:t xml:space="preserve"> leaflet </w:t>
      </w:r>
      <w:r>
        <w:rPr>
          <w:rFonts w:cs="Arial"/>
          <w:color w:val="0B0C0C"/>
          <w:sz w:val="24"/>
          <w:szCs w:val="24"/>
        </w:rPr>
        <w:t xml:space="preserve">which, by law, </w:t>
      </w:r>
      <w:r w:rsidR="00563C16">
        <w:rPr>
          <w:rFonts w:cs="Arial"/>
          <w:color w:val="0B0C0C"/>
          <w:sz w:val="24"/>
          <w:szCs w:val="24"/>
        </w:rPr>
        <w:t>must</w:t>
      </w:r>
      <w:r>
        <w:rPr>
          <w:rFonts w:cs="Arial"/>
          <w:color w:val="0B0C0C"/>
          <w:sz w:val="24"/>
          <w:szCs w:val="24"/>
        </w:rPr>
        <w:t xml:space="preserve"> be </w:t>
      </w:r>
      <w:r w:rsidRPr="005C0AA2">
        <w:rPr>
          <w:rFonts w:cs="Arial"/>
          <w:color w:val="0B0C0C"/>
          <w:sz w:val="24"/>
          <w:szCs w:val="24"/>
        </w:rPr>
        <w:t>mailed</w:t>
      </w:r>
      <w:r>
        <w:rPr>
          <w:rFonts w:cs="Arial"/>
          <w:color w:val="0B0C0C"/>
          <w:sz w:val="24"/>
          <w:szCs w:val="24"/>
        </w:rPr>
        <w:t xml:space="preserve"> </w:t>
      </w:r>
      <w:r w:rsidRPr="005C0AA2">
        <w:rPr>
          <w:rFonts w:cs="Arial"/>
          <w:color w:val="0B0C0C"/>
          <w:sz w:val="24"/>
          <w:szCs w:val="24"/>
        </w:rPr>
        <w:t>to every registered voter in York and North Yorkshire.</w:t>
      </w:r>
      <w:r>
        <w:rPr>
          <w:rFonts w:cs="Arial"/>
          <w:color w:val="0B0C0C"/>
          <w:sz w:val="24"/>
          <w:szCs w:val="24"/>
        </w:rPr>
        <w:t xml:space="preserve"> It will be sent out in April and </w:t>
      </w:r>
      <w:r w:rsidR="005C0AA2">
        <w:rPr>
          <w:rFonts w:cs="Arial"/>
          <w:color w:val="0B0C0C"/>
          <w:sz w:val="24"/>
          <w:szCs w:val="24"/>
        </w:rPr>
        <w:t>includes</w:t>
      </w:r>
      <w:r>
        <w:rPr>
          <w:rFonts w:cs="Arial"/>
          <w:color w:val="0B0C0C"/>
          <w:sz w:val="24"/>
          <w:szCs w:val="24"/>
        </w:rPr>
        <w:t xml:space="preserve"> details of how you can cast your </w:t>
      </w:r>
      <w:r w:rsidR="00563C16">
        <w:rPr>
          <w:rFonts w:cs="Arial"/>
          <w:color w:val="0B0C0C"/>
          <w:sz w:val="24"/>
          <w:szCs w:val="24"/>
        </w:rPr>
        <w:t>vote and</w:t>
      </w:r>
      <w:r>
        <w:rPr>
          <w:rFonts w:cs="Arial"/>
          <w:color w:val="0B0C0C"/>
          <w:sz w:val="24"/>
          <w:szCs w:val="24"/>
        </w:rPr>
        <w:t xml:space="preserve"> addresses from the candidates who have chosen to submit an address.</w:t>
      </w:r>
    </w:p>
    <w:p w14:paraId="18B29D25" w14:textId="0E9723D9" w:rsidR="006F5767" w:rsidRDefault="006F5767" w:rsidP="006F5767">
      <w:pPr>
        <w:pStyle w:val="CommentText"/>
        <w:rPr>
          <w:rFonts w:cs="Arial"/>
          <w:color w:val="0B0C0C"/>
          <w:sz w:val="24"/>
          <w:szCs w:val="24"/>
        </w:rPr>
      </w:pPr>
      <w:r>
        <w:rPr>
          <w:noProof/>
        </w:rPr>
        <w:drawing>
          <wp:inline distT="0" distB="0" distL="0" distR="0" wp14:anchorId="574703C3" wp14:editId="77EA3F6F">
            <wp:extent cx="1884256" cy="2656831"/>
            <wp:effectExtent l="19050" t="19050" r="20955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9948" cy="2664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C3696D" w14:textId="77777777" w:rsidR="006F5767" w:rsidRDefault="006F5767" w:rsidP="006F5767">
      <w:pPr>
        <w:pStyle w:val="CommentText"/>
        <w:rPr>
          <w:rFonts w:cs="Arial"/>
          <w:sz w:val="24"/>
          <w:szCs w:val="24"/>
        </w:rPr>
      </w:pPr>
      <w:r w:rsidRPr="001D0FBD">
        <w:rPr>
          <w:rFonts w:cs="Arial"/>
          <w:b/>
          <w:bCs/>
          <w:color w:val="0B0C0C"/>
          <w:sz w:val="24"/>
          <w:szCs w:val="24"/>
        </w:rPr>
        <w:t>To help promote the campaign</w:t>
      </w:r>
      <w:r w:rsidRPr="005C0AA2">
        <w:rPr>
          <w:rFonts w:cs="Arial"/>
          <w:color w:val="0B0C0C"/>
          <w:sz w:val="24"/>
          <w:szCs w:val="24"/>
        </w:rPr>
        <w:t xml:space="preserve"> this toolkit provides</w:t>
      </w:r>
      <w:r w:rsidRPr="008E27A3">
        <w:rPr>
          <w:rFonts w:cs="Arial"/>
          <w:color w:val="0B0C0C"/>
          <w:sz w:val="32"/>
          <w:szCs w:val="32"/>
        </w:rPr>
        <w:t xml:space="preserve"> </w:t>
      </w:r>
      <w:r w:rsidRPr="008E27A3">
        <w:rPr>
          <w:rFonts w:cs="Arial"/>
          <w:sz w:val="24"/>
          <w:szCs w:val="24"/>
        </w:rPr>
        <w:t>information to help support people who are assessed as requiring social care support to vote in the first York and North Yorkshire Mayoral election on 2</w:t>
      </w:r>
      <w:r w:rsidRPr="008E27A3">
        <w:rPr>
          <w:rFonts w:cs="Arial"/>
          <w:sz w:val="24"/>
          <w:szCs w:val="24"/>
          <w:vertAlign w:val="superscript"/>
        </w:rPr>
        <w:t>nd</w:t>
      </w:r>
      <w:r w:rsidRPr="008E27A3">
        <w:rPr>
          <w:rFonts w:cs="Arial"/>
          <w:sz w:val="24"/>
          <w:szCs w:val="24"/>
        </w:rPr>
        <w:t xml:space="preserve"> May 2024.</w:t>
      </w:r>
    </w:p>
    <w:p w14:paraId="28B02742" w14:textId="522BCD4D" w:rsidR="006F5767" w:rsidRDefault="006F5767" w:rsidP="006F5767">
      <w:pPr>
        <w:pStyle w:val="CommentText"/>
        <w:rPr>
          <w:rFonts w:cs="Arial"/>
          <w:sz w:val="24"/>
          <w:szCs w:val="24"/>
        </w:rPr>
      </w:pPr>
    </w:p>
    <w:p w14:paraId="40F774F8" w14:textId="08B0C0A4" w:rsidR="00AA7888" w:rsidRPr="005626D6" w:rsidRDefault="006F5767" w:rsidP="005626D6">
      <w:pPr>
        <w:pStyle w:val="CommentText"/>
        <w:rPr>
          <w:rFonts w:cs="Arial"/>
          <w:b/>
          <w:bCs/>
          <w:sz w:val="24"/>
          <w:szCs w:val="24"/>
        </w:rPr>
      </w:pPr>
      <w:r w:rsidRPr="00E96421">
        <w:rPr>
          <w:rFonts w:cs="Arial"/>
          <w:b/>
          <w:bCs/>
          <w:sz w:val="24"/>
          <w:szCs w:val="24"/>
        </w:rPr>
        <w:lastRenderedPageBreak/>
        <w:t xml:space="preserve">Please share this with your staff, </w:t>
      </w:r>
      <w:proofErr w:type="gramStart"/>
      <w:r w:rsidRPr="00E96421">
        <w:rPr>
          <w:rFonts w:cs="Arial"/>
          <w:b/>
          <w:bCs/>
          <w:sz w:val="24"/>
          <w:szCs w:val="24"/>
        </w:rPr>
        <w:t>partners</w:t>
      </w:r>
      <w:proofErr w:type="gramEnd"/>
      <w:r w:rsidRPr="00E96421">
        <w:rPr>
          <w:rFonts w:cs="Arial"/>
          <w:b/>
          <w:bCs/>
          <w:sz w:val="24"/>
          <w:szCs w:val="24"/>
        </w:rPr>
        <w:t xml:space="preserve"> and networks so that the messages can be amplified across the county.</w:t>
      </w:r>
    </w:p>
    <w:p w14:paraId="177B4DC1" w14:textId="7DFCDD16" w:rsidR="00CC522F" w:rsidRDefault="006F5767" w:rsidP="00CC522F">
      <w:pPr>
        <w:shd w:val="clear" w:color="auto" w:fill="92D050"/>
        <w:rPr>
          <w:rFonts w:eastAsia="Calibri" w:cs="Times New Roman"/>
          <w:b/>
          <w:bCs/>
        </w:rPr>
      </w:pPr>
      <w:r>
        <w:rPr>
          <w:rFonts w:eastAsia="Calibri" w:cs="Times New Roman"/>
          <w:b/>
          <w:bCs/>
        </w:rPr>
        <w:t>How you can help</w:t>
      </w:r>
    </w:p>
    <w:p w14:paraId="089E4427" w14:textId="77777777" w:rsidR="005626D6" w:rsidRDefault="00251D3D" w:rsidP="00CC522F">
      <w:pPr>
        <w:shd w:val="clear" w:color="auto" w:fill="92D050"/>
        <w:rPr>
          <w:rFonts w:eastAsia="Calibri" w:cs="Times New Roman"/>
          <w:b/>
          <w:bCs/>
        </w:rPr>
      </w:pPr>
      <w:r>
        <w:rPr>
          <w:rFonts w:eastAsia="Calibri" w:cs="Times New Roman"/>
          <w:b/>
          <w:bCs/>
        </w:rPr>
        <w:t>This toolkit is aimed at</w:t>
      </w:r>
      <w:r w:rsidR="005626D6">
        <w:rPr>
          <w:rFonts w:eastAsia="Calibri" w:cs="Times New Roman"/>
          <w:b/>
          <w:bCs/>
        </w:rPr>
        <w:t>:</w:t>
      </w:r>
    </w:p>
    <w:p w14:paraId="7A87E7DE" w14:textId="20C6FB7B" w:rsidR="00251D3D" w:rsidRPr="00FB4DDA" w:rsidRDefault="00FB4DDA" w:rsidP="00CC522F">
      <w:pPr>
        <w:shd w:val="clear" w:color="auto" w:fill="92D050"/>
        <w:rPr>
          <w:rFonts w:eastAsia="Calibri" w:cs="Times New Roman"/>
        </w:rPr>
      </w:pPr>
      <w:r w:rsidRPr="00FB4DDA">
        <w:rPr>
          <w:rFonts w:eastAsia="Calibri" w:cs="Times New Roman"/>
        </w:rPr>
        <w:t xml:space="preserve">All adult social care colleagues </w:t>
      </w:r>
      <w:r w:rsidR="00610B7A">
        <w:rPr>
          <w:rFonts w:eastAsia="Calibri" w:cs="Times New Roman"/>
        </w:rPr>
        <w:t>(</w:t>
      </w:r>
      <w:r w:rsidRPr="00FB4DDA">
        <w:rPr>
          <w:rFonts w:eastAsia="Calibri" w:cs="Times New Roman"/>
        </w:rPr>
        <w:t xml:space="preserve">including </w:t>
      </w:r>
      <w:r w:rsidR="00251D3D" w:rsidRPr="00FB4DDA">
        <w:rPr>
          <w:rFonts w:eastAsia="Calibri" w:cs="Times New Roman"/>
        </w:rPr>
        <w:t>NYC social workers</w:t>
      </w:r>
      <w:r w:rsidR="00610B7A">
        <w:rPr>
          <w:rFonts w:eastAsia="Calibri" w:cs="Times New Roman"/>
        </w:rPr>
        <w:t xml:space="preserve"> </w:t>
      </w:r>
      <w:r w:rsidR="00563C16">
        <w:rPr>
          <w:rFonts w:eastAsia="Calibri" w:cs="Times New Roman"/>
        </w:rPr>
        <w:t>and care</w:t>
      </w:r>
      <w:r w:rsidRPr="00FB4DDA">
        <w:rPr>
          <w:rFonts w:eastAsia="Calibri" w:cs="Times New Roman"/>
        </w:rPr>
        <w:t xml:space="preserve"> homes</w:t>
      </w:r>
      <w:r w:rsidR="00610B7A">
        <w:rPr>
          <w:rFonts w:eastAsia="Calibri" w:cs="Times New Roman"/>
        </w:rPr>
        <w:t>)</w:t>
      </w:r>
      <w:r w:rsidRPr="00FB4DDA">
        <w:rPr>
          <w:rFonts w:eastAsia="Calibri" w:cs="Times New Roman"/>
        </w:rPr>
        <w:t xml:space="preserve">, </w:t>
      </w:r>
      <w:r w:rsidR="00610B7A">
        <w:rPr>
          <w:rFonts w:eastAsia="Calibri" w:cs="Times New Roman"/>
        </w:rPr>
        <w:t xml:space="preserve">care providers, </w:t>
      </w:r>
      <w:r w:rsidR="0071083B">
        <w:rPr>
          <w:rFonts w:eastAsia="Calibri" w:cs="Times New Roman"/>
        </w:rPr>
        <w:t>public health colleagues,</w:t>
      </w:r>
      <w:r w:rsidR="00610B7A">
        <w:rPr>
          <w:rFonts w:eastAsia="Calibri" w:cs="Times New Roman"/>
        </w:rPr>
        <w:t xml:space="preserve"> external health partners, </w:t>
      </w:r>
      <w:r w:rsidRPr="00FB4DDA">
        <w:rPr>
          <w:rFonts w:eastAsia="Calibri" w:cs="Times New Roman"/>
        </w:rPr>
        <w:t xml:space="preserve">Learning Disability Board and any other groups of voters that can be </w:t>
      </w:r>
      <w:r w:rsidR="00D058FD">
        <w:rPr>
          <w:rFonts w:eastAsia="Calibri" w:cs="Times New Roman"/>
        </w:rPr>
        <w:t>supported</w:t>
      </w:r>
      <w:r w:rsidRPr="00FB4DDA">
        <w:rPr>
          <w:rFonts w:eastAsia="Calibri" w:cs="Times New Roman"/>
        </w:rPr>
        <w:t xml:space="preserve"> by HAS colleagues.</w:t>
      </w:r>
    </w:p>
    <w:p w14:paraId="7062AFAA" w14:textId="7721760B" w:rsidR="00CC522F" w:rsidRPr="00CC522F" w:rsidRDefault="00DD22BA" w:rsidP="00CC522F">
      <w:pPr>
        <w:shd w:val="clear" w:color="auto" w:fill="92D050"/>
        <w:rPr>
          <w:rFonts w:eastAsia="Calibri" w:cs="Times New Roman"/>
        </w:rPr>
      </w:pPr>
      <w:r>
        <w:rPr>
          <w:rFonts w:eastAsia="Calibri" w:cs="Times New Roman"/>
          <w:b/>
          <w:bCs/>
        </w:rPr>
        <w:t xml:space="preserve">As </w:t>
      </w:r>
      <w:r w:rsidR="00C44569">
        <w:rPr>
          <w:rFonts w:eastAsia="Calibri" w:cs="Times New Roman"/>
          <w:b/>
          <w:bCs/>
        </w:rPr>
        <w:t>colleagues and partners</w:t>
      </w:r>
      <w:r>
        <w:rPr>
          <w:rFonts w:eastAsia="Calibri" w:cs="Times New Roman"/>
          <w:b/>
          <w:bCs/>
        </w:rPr>
        <w:t xml:space="preserve"> who work</w:t>
      </w:r>
      <w:r w:rsidR="00C44569">
        <w:rPr>
          <w:rFonts w:eastAsia="Calibri" w:cs="Times New Roman"/>
          <w:b/>
          <w:bCs/>
        </w:rPr>
        <w:t xml:space="preserve"> </w:t>
      </w:r>
      <w:r>
        <w:rPr>
          <w:rFonts w:eastAsia="Calibri" w:cs="Times New Roman"/>
          <w:b/>
          <w:bCs/>
        </w:rPr>
        <w:t>with groups who may need extra support with voting, p</w:t>
      </w:r>
      <w:r w:rsidR="00CC522F" w:rsidRPr="00CC522F">
        <w:rPr>
          <w:rFonts w:eastAsia="Calibri" w:cs="Times New Roman"/>
          <w:b/>
          <w:bCs/>
        </w:rPr>
        <w:t xml:space="preserve">lease help us by sharing the details of </w:t>
      </w:r>
      <w:r w:rsidR="005263B3">
        <w:rPr>
          <w:rFonts w:eastAsia="Calibri" w:cs="Times New Roman"/>
          <w:b/>
          <w:bCs/>
        </w:rPr>
        <w:t>ways</w:t>
      </w:r>
      <w:r w:rsidR="00CC522F">
        <w:rPr>
          <w:rFonts w:eastAsia="Calibri" w:cs="Times New Roman"/>
          <w:b/>
          <w:bCs/>
        </w:rPr>
        <w:t xml:space="preserve"> to vote in the election</w:t>
      </w:r>
      <w:r w:rsidR="00687312">
        <w:rPr>
          <w:rFonts w:eastAsia="Calibri" w:cs="Times New Roman"/>
          <w:b/>
          <w:bCs/>
        </w:rPr>
        <w:t xml:space="preserve"> </w:t>
      </w:r>
      <w:r w:rsidR="00563C16">
        <w:rPr>
          <w:rFonts w:eastAsia="Calibri" w:cs="Times New Roman"/>
          <w:b/>
          <w:bCs/>
        </w:rPr>
        <w:t>through your</w:t>
      </w:r>
      <w:r w:rsidR="00610B7A">
        <w:rPr>
          <w:rFonts w:eastAsia="Calibri" w:cs="Times New Roman"/>
          <w:b/>
          <w:bCs/>
        </w:rPr>
        <w:t xml:space="preserve"> communication </w:t>
      </w:r>
      <w:r w:rsidR="00687312">
        <w:rPr>
          <w:rFonts w:eastAsia="Calibri" w:cs="Times New Roman"/>
          <w:b/>
          <w:bCs/>
        </w:rPr>
        <w:t xml:space="preserve">channels </w:t>
      </w:r>
      <w:r w:rsidR="00CC522F" w:rsidRPr="00CC522F">
        <w:rPr>
          <w:rFonts w:eastAsia="Calibri" w:cs="Times New Roman"/>
          <w:b/>
          <w:bCs/>
        </w:rPr>
        <w:t>with your networks, groups, and contacts</w:t>
      </w:r>
      <w:r w:rsidR="00CC522F" w:rsidRPr="00CC522F">
        <w:rPr>
          <w:rFonts w:eastAsia="Calibri" w:cs="Times New Roman"/>
        </w:rPr>
        <w:t>. This</w:t>
      </w:r>
      <w:r w:rsidR="00610B7A">
        <w:rPr>
          <w:rFonts w:eastAsia="Calibri" w:cs="Times New Roman"/>
        </w:rPr>
        <w:t xml:space="preserve"> toolkit</w:t>
      </w:r>
      <w:r w:rsidR="00CC522F" w:rsidRPr="00CC522F">
        <w:rPr>
          <w:rFonts w:eastAsia="Calibri" w:cs="Times New Roman"/>
        </w:rPr>
        <w:t xml:space="preserve"> is designed to help provid</w:t>
      </w:r>
      <w:r w:rsidR="00610B7A">
        <w:rPr>
          <w:rFonts w:eastAsia="Calibri" w:cs="Times New Roman"/>
        </w:rPr>
        <w:t>e</w:t>
      </w:r>
      <w:r w:rsidR="00CC522F" w:rsidRPr="00CC522F">
        <w:rPr>
          <w:rFonts w:eastAsia="Calibri" w:cs="Times New Roman"/>
        </w:rPr>
        <w:t xml:space="preserve"> content for you to share if possible – in it you will find wording to copy and paste, and images to use</w:t>
      </w:r>
      <w:r w:rsidR="00610B7A">
        <w:rPr>
          <w:rFonts w:eastAsia="Calibri" w:cs="Times New Roman"/>
        </w:rPr>
        <w:t>.</w:t>
      </w:r>
    </w:p>
    <w:p w14:paraId="7FF53C62" w14:textId="4E9898C0" w:rsidR="00CC522F" w:rsidRPr="00CC522F" w:rsidRDefault="00CC522F" w:rsidP="00CC522F">
      <w:pPr>
        <w:shd w:val="clear" w:color="auto" w:fill="92D050"/>
        <w:rPr>
          <w:rFonts w:eastAsia="Calibri" w:cs="Times New Roman"/>
        </w:rPr>
      </w:pPr>
      <w:r w:rsidRPr="00CC522F">
        <w:rPr>
          <w:rFonts w:eastAsia="Calibri" w:cs="Times New Roman"/>
        </w:rPr>
        <w:t xml:space="preserve">We will strive to provide </w:t>
      </w:r>
      <w:r>
        <w:rPr>
          <w:rFonts w:eastAsia="Calibri" w:cs="Times New Roman"/>
        </w:rPr>
        <w:t>voter information</w:t>
      </w:r>
      <w:r w:rsidR="005626D6">
        <w:rPr>
          <w:rFonts w:eastAsia="Calibri" w:cs="Times New Roman"/>
        </w:rPr>
        <w:t xml:space="preserve"> specifically</w:t>
      </w:r>
      <w:r w:rsidRPr="00CC522F">
        <w:rPr>
          <w:rFonts w:eastAsia="Calibri" w:cs="Times New Roman"/>
        </w:rPr>
        <w:t xml:space="preserve"> </w:t>
      </w:r>
      <w:r w:rsidR="005263B3">
        <w:rPr>
          <w:rFonts w:eastAsia="Calibri" w:cs="Times New Roman"/>
        </w:rPr>
        <w:t xml:space="preserve">about the mayoral election </w:t>
      </w:r>
      <w:r w:rsidRPr="00CC522F">
        <w:rPr>
          <w:rFonts w:eastAsia="Calibri" w:cs="Times New Roman"/>
        </w:rPr>
        <w:t xml:space="preserve">in any format that is requested (i.e., braille, BSL, audio etc) to facilitate people to </w:t>
      </w:r>
      <w:r>
        <w:rPr>
          <w:rFonts w:eastAsia="Calibri" w:cs="Times New Roman"/>
        </w:rPr>
        <w:t>vote</w:t>
      </w:r>
      <w:r w:rsidRPr="00CC522F">
        <w:rPr>
          <w:rFonts w:eastAsia="Calibri" w:cs="Times New Roman"/>
        </w:rPr>
        <w:t xml:space="preserve">. </w:t>
      </w:r>
    </w:p>
    <w:p w14:paraId="7E1A7D4D" w14:textId="37F961EC" w:rsidR="00CC522F" w:rsidRPr="00CC522F" w:rsidRDefault="00CC522F" w:rsidP="00CC522F">
      <w:pPr>
        <w:shd w:val="clear" w:color="auto" w:fill="92D050"/>
        <w:rPr>
          <w:rFonts w:eastAsia="Calibri" w:cs="Times New Roman"/>
        </w:rPr>
      </w:pPr>
      <w:r w:rsidRPr="00CC522F">
        <w:rPr>
          <w:rFonts w:eastAsia="Calibri" w:cs="Times New Roman"/>
        </w:rPr>
        <w:t xml:space="preserve">Please email </w:t>
      </w:r>
      <w:hyperlink r:id="rId12" w:history="1">
        <w:r w:rsidRPr="00201FB4">
          <w:rPr>
            <w:rStyle w:val="Hyperlink"/>
            <w:rFonts w:eastAsia="Calibri" w:cs="Times New Roman"/>
            <w:b/>
            <w:bCs/>
          </w:rPr>
          <w:t>elections</w:t>
        </w:r>
        <w:r w:rsidRPr="00CC522F">
          <w:rPr>
            <w:rStyle w:val="Hyperlink"/>
            <w:rFonts w:eastAsia="Calibri" w:cs="Times New Roman"/>
            <w:b/>
            <w:bCs/>
          </w:rPr>
          <w:t>@northyorks.gov.uk</w:t>
        </w:r>
      </w:hyperlink>
      <w:r w:rsidRPr="00CC522F">
        <w:rPr>
          <w:rFonts w:eastAsia="Calibri" w:cs="Times New Roman"/>
        </w:rPr>
        <w:t xml:space="preserve"> to request accessible formats, </w:t>
      </w:r>
      <w:r>
        <w:rPr>
          <w:rFonts w:eastAsia="Calibri" w:cs="Times New Roman"/>
        </w:rPr>
        <w:t xml:space="preserve">and </w:t>
      </w:r>
      <w:r w:rsidRPr="00CC522F">
        <w:rPr>
          <w:rFonts w:eastAsia="Calibri" w:cs="Times New Roman"/>
        </w:rPr>
        <w:t>marketing collateral.</w:t>
      </w:r>
    </w:p>
    <w:p w14:paraId="5945DCFF" w14:textId="101AD91D" w:rsidR="00CC522F" w:rsidRDefault="00CC522F" w:rsidP="00CC522F">
      <w:pPr>
        <w:shd w:val="clear" w:color="auto" w:fill="92D050"/>
        <w:rPr>
          <w:rFonts w:eastAsia="Calibri" w:cs="Times New Roman"/>
        </w:rPr>
      </w:pPr>
      <w:r w:rsidRPr="00CC522F">
        <w:rPr>
          <w:rFonts w:eastAsia="Calibri" w:cs="Times New Roman"/>
        </w:rPr>
        <w:t xml:space="preserve">IF THERE IS ANYTHING ELSE THAT WOULD BE USEFUL TO HELP YOU SHARE THIS </w:t>
      </w:r>
      <w:r w:rsidR="00937BDA" w:rsidRPr="00CC522F">
        <w:rPr>
          <w:rFonts w:eastAsia="Calibri" w:cs="Times New Roman"/>
        </w:rPr>
        <w:t>CAMPAIGN,</w:t>
      </w:r>
      <w:r w:rsidRPr="00CC522F">
        <w:rPr>
          <w:rFonts w:eastAsia="Calibri" w:cs="Times New Roman"/>
        </w:rPr>
        <w:t xml:space="preserve"> PLEASE GET IN TOUCH</w:t>
      </w:r>
      <w:r w:rsidR="00767A4F">
        <w:rPr>
          <w:rFonts w:eastAsia="Calibri" w:cs="Times New Roman"/>
        </w:rPr>
        <w:t xml:space="preserve"> VIA THE ABOVE EMAIL ADDRESS.</w:t>
      </w:r>
      <w:r w:rsidRPr="00CC522F">
        <w:rPr>
          <w:rFonts w:eastAsia="Calibri" w:cs="Times New Roman"/>
        </w:rPr>
        <w:t xml:space="preserve"> </w:t>
      </w:r>
    </w:p>
    <w:p w14:paraId="778B7724" w14:textId="77777777" w:rsidR="00A67424" w:rsidRDefault="00A67424" w:rsidP="00A67424">
      <w:pPr>
        <w:pStyle w:val="CommentTex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This toolkit includes:</w:t>
      </w:r>
    </w:p>
    <w:p w14:paraId="3C66A9B9" w14:textId="02FC90FC" w:rsidR="00A67424" w:rsidRDefault="00A67424" w:rsidP="00A67424">
      <w:pPr>
        <w:pStyle w:val="CommentTex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1. </w:t>
      </w:r>
      <w:r w:rsidR="005626D6">
        <w:rPr>
          <w:rFonts w:cs="Arial"/>
          <w:sz w:val="24"/>
          <w:szCs w:val="24"/>
        </w:rPr>
        <w:t xml:space="preserve">   </w:t>
      </w:r>
      <w:r>
        <w:rPr>
          <w:rFonts w:cs="Arial"/>
          <w:sz w:val="24"/>
          <w:szCs w:val="24"/>
        </w:rPr>
        <w:t xml:space="preserve">Newsletter/ bulletin/ email copy </w:t>
      </w:r>
    </w:p>
    <w:p w14:paraId="4989EB9C" w14:textId="77777777" w:rsidR="00A67424" w:rsidRDefault="00A67424" w:rsidP="005626D6">
      <w:pPr>
        <w:pStyle w:val="CommentText"/>
        <w:numPr>
          <w:ilvl w:val="0"/>
          <w:numId w:val="32"/>
        </w:numPr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Social media post copy and images </w:t>
      </w:r>
    </w:p>
    <w:p w14:paraId="4B208B80" w14:textId="77777777" w:rsidR="00A67424" w:rsidRPr="007D6E9F" w:rsidRDefault="00A67424" w:rsidP="005626D6">
      <w:pPr>
        <w:pStyle w:val="CommentText"/>
        <w:numPr>
          <w:ilvl w:val="0"/>
          <w:numId w:val="32"/>
        </w:numPr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Supporting video featuring Christopher Porter - Self Advocate</w:t>
      </w:r>
    </w:p>
    <w:p w14:paraId="3A948072" w14:textId="77777777" w:rsidR="00A67424" w:rsidRDefault="00A67424" w:rsidP="005626D6">
      <w:pPr>
        <w:pStyle w:val="CommentText"/>
        <w:numPr>
          <w:ilvl w:val="0"/>
          <w:numId w:val="32"/>
        </w:numPr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Supporting information </w:t>
      </w:r>
    </w:p>
    <w:p w14:paraId="6E10722C" w14:textId="77777777" w:rsidR="00A67424" w:rsidRDefault="00A67424" w:rsidP="005626D6">
      <w:pPr>
        <w:pStyle w:val="CommentText"/>
        <w:numPr>
          <w:ilvl w:val="0"/>
          <w:numId w:val="31"/>
        </w:numPr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Your right to vote information leaflet for people living in our care </w:t>
      </w:r>
      <w:proofErr w:type="gramStart"/>
      <w:r>
        <w:rPr>
          <w:rFonts w:cs="Arial"/>
          <w:sz w:val="24"/>
          <w:szCs w:val="24"/>
        </w:rPr>
        <w:t>homes</w:t>
      </w:r>
      <w:proofErr w:type="gramEnd"/>
    </w:p>
    <w:p w14:paraId="07F8FD3F" w14:textId="79BA3B81" w:rsidR="00A67424" w:rsidRDefault="00A67424" w:rsidP="005626D6">
      <w:pPr>
        <w:pStyle w:val="CommentText"/>
        <w:numPr>
          <w:ilvl w:val="0"/>
          <w:numId w:val="31"/>
        </w:numPr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Slide deck for care providers</w:t>
      </w:r>
    </w:p>
    <w:p w14:paraId="7BCA58A1" w14:textId="7CBC7D6E" w:rsidR="005626D6" w:rsidRDefault="00A67424" w:rsidP="005626D6">
      <w:pPr>
        <w:pStyle w:val="CommentText"/>
        <w:numPr>
          <w:ilvl w:val="0"/>
          <w:numId w:val="31"/>
        </w:numPr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Easy read guide to filling in a ballot </w:t>
      </w:r>
      <w:proofErr w:type="gramStart"/>
      <w:r>
        <w:rPr>
          <w:rFonts w:cs="Arial"/>
          <w:sz w:val="24"/>
          <w:szCs w:val="24"/>
        </w:rPr>
        <w:t>paper</w:t>
      </w:r>
      <w:proofErr w:type="gramEnd"/>
    </w:p>
    <w:p w14:paraId="6624D666" w14:textId="27F22BFD" w:rsidR="005626D6" w:rsidRDefault="00207113" w:rsidP="005626D6">
      <w:pPr>
        <w:pStyle w:val="CommentText"/>
        <w:numPr>
          <w:ilvl w:val="0"/>
          <w:numId w:val="31"/>
        </w:numPr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  <w:r w:rsidR="005626D6">
        <w:rPr>
          <w:rFonts w:cs="Arial"/>
          <w:sz w:val="24"/>
          <w:szCs w:val="24"/>
        </w:rPr>
        <w:t>My Vote My Voice resources</w:t>
      </w:r>
    </w:p>
    <w:p w14:paraId="67F3A293" w14:textId="61662FFE" w:rsidR="005626D6" w:rsidRDefault="00A67424" w:rsidP="005626D6">
      <w:pPr>
        <w:pStyle w:val="CommentText"/>
        <w:numPr>
          <w:ilvl w:val="0"/>
          <w:numId w:val="32"/>
        </w:numPr>
        <w:spacing w:line="300" w:lineRule="auto"/>
        <w:ind w:left="426"/>
        <w:textAlignment w:val="baseline"/>
        <w:rPr>
          <w:rFonts w:cs="Arial"/>
          <w:b/>
          <w:bCs/>
        </w:rPr>
      </w:pPr>
      <w:r w:rsidRPr="005626D6">
        <w:rPr>
          <w:rFonts w:cs="Arial"/>
          <w:sz w:val="24"/>
          <w:szCs w:val="24"/>
        </w:rPr>
        <w:t>Promote the Vote: A BASW practice ‘How to</w:t>
      </w:r>
      <w:r w:rsidR="00563C16" w:rsidRPr="005626D6">
        <w:rPr>
          <w:rFonts w:cs="Arial"/>
          <w:sz w:val="24"/>
          <w:szCs w:val="24"/>
        </w:rPr>
        <w:t>’ guide</w:t>
      </w:r>
      <w:r w:rsidRPr="005626D6">
        <w:rPr>
          <w:rFonts w:cs="Arial"/>
          <w:sz w:val="24"/>
          <w:szCs w:val="24"/>
        </w:rPr>
        <w:t xml:space="preserve"> to support adults with learning disabilities to </w:t>
      </w:r>
      <w:proofErr w:type="gramStart"/>
      <w:r w:rsidRPr="005626D6">
        <w:rPr>
          <w:rFonts w:cs="Arial"/>
          <w:sz w:val="24"/>
          <w:szCs w:val="24"/>
        </w:rPr>
        <w:t>vote</w:t>
      </w:r>
      <w:proofErr w:type="gramEnd"/>
    </w:p>
    <w:p w14:paraId="0119299B" w14:textId="6EE1CFF3" w:rsidR="007D6E9F" w:rsidRPr="005626D6" w:rsidRDefault="007D6E9F" w:rsidP="005626D6">
      <w:pPr>
        <w:pStyle w:val="CommentText"/>
        <w:spacing w:line="300" w:lineRule="auto"/>
        <w:ind w:left="66"/>
        <w:textAlignment w:val="baseline"/>
        <w:rPr>
          <w:rStyle w:val="normaltextrun"/>
          <w:rFonts w:cs="Arial"/>
          <w:b/>
          <w:bCs/>
          <w:sz w:val="24"/>
          <w:szCs w:val="24"/>
        </w:rPr>
      </w:pPr>
      <w:r w:rsidRPr="005626D6">
        <w:rPr>
          <w:rStyle w:val="normaltextrun"/>
          <w:rFonts w:cs="Arial"/>
          <w:b/>
          <w:bCs/>
          <w:sz w:val="24"/>
          <w:szCs w:val="24"/>
        </w:rPr>
        <w:t>Thank you for your helping to share our campaign</w:t>
      </w:r>
      <w:r w:rsidR="005626D6" w:rsidRPr="005626D6">
        <w:rPr>
          <w:rStyle w:val="normaltextrun"/>
          <w:rFonts w:cs="Arial"/>
          <w:b/>
          <w:bCs/>
          <w:sz w:val="24"/>
          <w:szCs w:val="24"/>
        </w:rPr>
        <w:t xml:space="preserve">. </w:t>
      </w:r>
      <w:r w:rsidRPr="005626D6">
        <w:rPr>
          <w:rStyle w:val="normaltextrun"/>
          <w:rFonts w:cs="Arial"/>
          <w:b/>
          <w:bCs/>
          <w:sz w:val="24"/>
          <w:szCs w:val="24"/>
        </w:rPr>
        <w:t>If you have any questions, please email elections@northyorks.gov.uk</w:t>
      </w:r>
    </w:p>
    <w:p w14:paraId="78491FA2" w14:textId="298BC5E6" w:rsidR="00610B7A" w:rsidRPr="005626D6" w:rsidRDefault="00610B7A" w:rsidP="00610B7A">
      <w:pPr>
        <w:pStyle w:val="NoSpacing"/>
        <w:numPr>
          <w:ilvl w:val="0"/>
          <w:numId w:val="33"/>
        </w:numPr>
        <w:rPr>
          <w:rFonts w:ascii="Arial" w:hAnsi="Arial" w:cs="Arial"/>
          <w:b/>
          <w:color w:val="1F497D" w:themeColor="text2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1F497D" w:themeColor="text2"/>
          <w:sz w:val="24"/>
          <w:szCs w:val="24"/>
          <w:u w:val="single"/>
        </w:rPr>
        <w:t xml:space="preserve"> </w:t>
      </w:r>
      <w:r w:rsidRPr="005626D6">
        <w:rPr>
          <w:rFonts w:ascii="Arial" w:hAnsi="Arial" w:cs="Arial"/>
          <w:b/>
          <w:bCs/>
          <w:color w:val="1F497D" w:themeColor="text2"/>
          <w:sz w:val="24"/>
          <w:szCs w:val="24"/>
          <w:u w:val="single"/>
        </w:rPr>
        <w:t>N</w:t>
      </w:r>
      <w:r w:rsidRPr="005626D6">
        <w:rPr>
          <w:rFonts w:ascii="Arial" w:hAnsi="Arial" w:cs="Arial"/>
          <w:b/>
          <w:bCs/>
          <w:color w:val="1F497D" w:themeColor="text2"/>
          <w:szCs w:val="24"/>
          <w:u w:val="single"/>
        </w:rPr>
        <w:t>ewsletters/ bulletins/ email copy</w:t>
      </w:r>
      <w:r w:rsidRPr="005626D6">
        <w:rPr>
          <w:rFonts w:ascii="Arial" w:hAnsi="Arial" w:cs="Arial"/>
          <w:b/>
          <w:bCs/>
          <w:color w:val="1F497D" w:themeColor="text2"/>
          <w:sz w:val="24"/>
          <w:szCs w:val="24"/>
          <w:u w:val="single"/>
        </w:rPr>
        <w:t xml:space="preserve"> </w:t>
      </w:r>
      <w:r w:rsidR="00B42FDA" w:rsidRPr="005626D6"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 xml:space="preserve"> </w:t>
      </w:r>
    </w:p>
    <w:p w14:paraId="6802108F" w14:textId="1EC7F685" w:rsidR="004F7FAC" w:rsidRPr="00C74A92" w:rsidRDefault="00B42FDA" w:rsidP="005C0AA2">
      <w:pPr>
        <w:pStyle w:val="NoSpacing"/>
        <w:ind w:left="720"/>
        <w:rPr>
          <w:rFonts w:ascii="Arial" w:hAnsi="Arial" w:cs="Arial"/>
          <w:b/>
          <w:color w:val="1F497D" w:themeColor="text2"/>
          <w:sz w:val="24"/>
          <w:szCs w:val="24"/>
          <w:u w:val="single"/>
        </w:rPr>
      </w:pPr>
      <w:r>
        <w:rPr>
          <w:i/>
          <w:iCs/>
          <w:highlight w:val="cyan"/>
        </w:rPr>
        <w:lastRenderedPageBreak/>
        <w:t xml:space="preserve">Please </w:t>
      </w:r>
      <w:r w:rsidRPr="00E71894">
        <w:rPr>
          <w:i/>
          <w:iCs/>
          <w:highlight w:val="cyan"/>
        </w:rPr>
        <w:t xml:space="preserve">copy the </w:t>
      </w:r>
      <w:r>
        <w:rPr>
          <w:i/>
          <w:iCs/>
          <w:highlight w:val="cyan"/>
        </w:rPr>
        <w:t>t</w:t>
      </w:r>
      <w:r w:rsidRPr="00E71894">
        <w:rPr>
          <w:i/>
          <w:iCs/>
          <w:highlight w:val="cyan"/>
        </w:rPr>
        <w:t xml:space="preserve">ext and link and drop it into your </w:t>
      </w:r>
      <w:r>
        <w:rPr>
          <w:i/>
          <w:iCs/>
          <w:highlight w:val="cyan"/>
        </w:rPr>
        <w:t>email or newsletter</w:t>
      </w:r>
      <w:r w:rsidRPr="00AF541F">
        <w:rPr>
          <w:i/>
          <w:iCs/>
          <w:highlight w:val="cyan"/>
        </w:rPr>
        <w:t xml:space="preserve"> directly without making any changes to the link.  This helps us to understand how many people are reading these </w:t>
      </w:r>
      <w:proofErr w:type="gramStart"/>
      <w:r w:rsidRPr="00AF541F">
        <w:rPr>
          <w:i/>
          <w:iCs/>
          <w:highlight w:val="cyan"/>
        </w:rPr>
        <w:t>messages</w:t>
      </w:r>
      <w:proofErr w:type="gramEnd"/>
    </w:p>
    <w:p w14:paraId="32422726" w14:textId="77777777" w:rsidR="004F7FAC" w:rsidRPr="00C74A92" w:rsidRDefault="004F7FAC" w:rsidP="004F7FAC">
      <w:pPr>
        <w:pStyle w:val="NoSpacing"/>
        <w:rPr>
          <w:rFonts w:ascii="Arial" w:hAnsi="Arial" w:cs="Arial"/>
          <w:b/>
          <w:color w:val="1F497D" w:themeColor="text2"/>
          <w:sz w:val="24"/>
          <w:szCs w:val="24"/>
          <w:u w:val="single"/>
        </w:rPr>
      </w:pPr>
    </w:p>
    <w:p w14:paraId="50D05110" w14:textId="703C7BCD" w:rsidR="00075596" w:rsidRDefault="00075596" w:rsidP="00075596">
      <w:bookmarkStart w:id="0" w:name="_Hlk126756012"/>
      <w:r w:rsidRPr="004A5922">
        <w:t xml:space="preserve">The York and North Yorkshire Mayor will be chosen by you in </w:t>
      </w:r>
      <w:r>
        <w:t>the</w:t>
      </w:r>
      <w:r w:rsidR="006C7CFA">
        <w:t xml:space="preserve"> first York and North Yorkshire Mayoral</w:t>
      </w:r>
      <w:r>
        <w:t xml:space="preserve"> </w:t>
      </w:r>
      <w:r w:rsidRPr="004A5922">
        <w:t xml:space="preserve">election on </w:t>
      </w:r>
      <w:r w:rsidRPr="005263B3">
        <w:rPr>
          <w:b/>
          <w:bCs/>
        </w:rPr>
        <w:t>Thursday 2 May 2024</w:t>
      </w:r>
      <w:r w:rsidRPr="004A5922">
        <w:t>.</w:t>
      </w:r>
      <w:r>
        <w:t xml:space="preserve"> </w:t>
      </w:r>
    </w:p>
    <w:p w14:paraId="59E83829" w14:textId="0ABA3EF8" w:rsidR="009F2114" w:rsidRDefault="00075596" w:rsidP="00075596">
      <w:r>
        <w:t xml:space="preserve">The </w:t>
      </w:r>
      <w:proofErr w:type="gramStart"/>
      <w:r>
        <w:t>Mayor</w:t>
      </w:r>
      <w:proofErr w:type="gramEnd"/>
      <w:r>
        <w:t xml:space="preserve"> will lead the York and North Yorkshire Combined Authority</w:t>
      </w:r>
      <w:r w:rsidR="009F2114">
        <w:t xml:space="preserve"> – a Combined Authority is where a group of councils work together across a larger area – in our case, the city of York and North Yorkshire.</w:t>
      </w:r>
    </w:p>
    <w:p w14:paraId="1F1E6378" w14:textId="77777777" w:rsidR="009F2114" w:rsidRDefault="009F2114" w:rsidP="00075596">
      <w:r>
        <w:t xml:space="preserve">The mayor will have </w:t>
      </w:r>
      <w:r w:rsidR="00075596">
        <w:t xml:space="preserve">£540 million to be spent over the next 30 years. </w:t>
      </w:r>
    </w:p>
    <w:p w14:paraId="61D38F6C" w14:textId="58EAFD5B" w:rsidR="00075596" w:rsidRDefault="00075596" w:rsidP="00075596">
      <w:r>
        <w:t xml:space="preserve">The Mayor and Combined Authority will have powers and responsibilities </w:t>
      </w:r>
      <w:r w:rsidR="009F2114">
        <w:t>that used to be held</w:t>
      </w:r>
      <w:r>
        <w:t xml:space="preserve"> by central government. This includes improv</w:t>
      </w:r>
      <w:r w:rsidR="009F2114">
        <w:t>ing</w:t>
      </w:r>
      <w:r>
        <w:t xml:space="preserve"> the supply and quality of housing and funds to improve transport.</w:t>
      </w:r>
    </w:p>
    <w:p w14:paraId="79D5FA90" w14:textId="5708DA79" w:rsidR="00075596" w:rsidRPr="008D4519" w:rsidRDefault="00075596" w:rsidP="00075596">
      <w:pPr>
        <w:rPr>
          <w:b/>
          <w:bCs/>
        </w:rPr>
      </w:pPr>
      <w:r>
        <w:t>You must be registered to vote in this election by</w:t>
      </w:r>
      <w:r w:rsidR="00736623">
        <w:t xml:space="preserve"> </w:t>
      </w:r>
      <w:r w:rsidRPr="008D4519">
        <w:rPr>
          <w:b/>
          <w:bCs/>
        </w:rPr>
        <w:t>16 April</w:t>
      </w:r>
      <w:r w:rsidR="005263B3">
        <w:rPr>
          <w:b/>
          <w:bCs/>
        </w:rPr>
        <w:t xml:space="preserve"> 2024</w:t>
      </w:r>
      <w:r w:rsidRPr="008D4519">
        <w:rPr>
          <w:b/>
          <w:bCs/>
        </w:rPr>
        <w:t>.</w:t>
      </w:r>
    </w:p>
    <w:p w14:paraId="42105E21" w14:textId="7AF33B90" w:rsidR="00075596" w:rsidRDefault="00075596" w:rsidP="00075596">
      <w:r>
        <w:t xml:space="preserve">Find out if you are registered and how to vote at </w:t>
      </w:r>
      <w:hyperlink r:id="rId13" w:history="1">
        <w:r w:rsidR="00747713" w:rsidRPr="00036FEF">
          <w:rPr>
            <w:rStyle w:val="Hyperlink"/>
          </w:rPr>
          <w:t>https://www.northyorks.gov.uk/mayoralelection</w:t>
        </w:r>
      </w:hyperlink>
      <w:r>
        <w:t xml:space="preserve"> </w:t>
      </w:r>
    </w:p>
    <w:p w14:paraId="07A84206" w14:textId="48C3B513" w:rsidR="00D74702" w:rsidRPr="00D74702" w:rsidRDefault="00D74702" w:rsidP="00D74702">
      <w:pPr>
        <w:shd w:val="clear" w:color="auto" w:fill="FFFFFF"/>
        <w:rPr>
          <w:rFonts w:cs="Arial"/>
          <w:color w:val="000000"/>
          <w:spacing w:val="2"/>
          <w:szCs w:val="24"/>
          <w:lang w:eastAsia="en-GB"/>
        </w:rPr>
      </w:pPr>
      <w:r w:rsidRPr="00D74702">
        <w:rPr>
          <w:rFonts w:cs="Arial"/>
          <w:color w:val="000000"/>
          <w:spacing w:val="2"/>
          <w:szCs w:val="24"/>
          <w:lang w:eastAsia="en-GB"/>
        </w:rPr>
        <w:t>You can cast your vote however it suits you – in person, by post or by proxy</w:t>
      </w:r>
      <w:r w:rsidR="00244B5D">
        <w:rPr>
          <w:rFonts w:cs="Arial"/>
          <w:color w:val="000000"/>
          <w:spacing w:val="2"/>
          <w:szCs w:val="24"/>
          <w:lang w:eastAsia="en-GB"/>
        </w:rPr>
        <w:t>, which is when you identify someone to vote on your behalf</w:t>
      </w:r>
      <w:r w:rsidRPr="00D74702">
        <w:rPr>
          <w:rFonts w:cs="Arial"/>
          <w:color w:val="000000"/>
          <w:spacing w:val="2"/>
          <w:szCs w:val="24"/>
          <w:lang w:eastAsia="en-GB"/>
        </w:rPr>
        <w:t xml:space="preserve">. </w:t>
      </w:r>
    </w:p>
    <w:p w14:paraId="77119BA6" w14:textId="549253BF" w:rsidR="008C2F4C" w:rsidRDefault="008C2F4C" w:rsidP="00926D88">
      <w:pPr>
        <w:shd w:val="clear" w:color="auto" w:fill="FFFFFF"/>
        <w:rPr>
          <w:rFonts w:cs="Arial"/>
          <w:color w:val="000000"/>
          <w:spacing w:val="2"/>
          <w:szCs w:val="24"/>
          <w:lang w:eastAsia="en-GB"/>
        </w:rPr>
      </w:pPr>
      <w:r w:rsidRPr="008C2F4C">
        <w:rPr>
          <w:rFonts w:cs="Arial"/>
          <w:color w:val="000000"/>
          <w:spacing w:val="2"/>
          <w:szCs w:val="24"/>
          <w:lang w:eastAsia="en-GB"/>
        </w:rPr>
        <w:t xml:space="preserve">If you are voting in person you will need to bring a Photo ID to your polling station. You can make sure you have an accepted form of identification here, </w:t>
      </w:r>
      <w:hyperlink r:id="rId14" w:history="1">
        <w:r w:rsidRPr="00B03943">
          <w:rPr>
            <w:rStyle w:val="Hyperlink"/>
            <w:rFonts w:cs="Arial"/>
            <w:spacing w:val="2"/>
            <w:szCs w:val="24"/>
            <w:lang w:eastAsia="en-GB"/>
          </w:rPr>
          <w:t>https://www.northyorks.gov.uk/your-council/elections-and-voting/how-vote</w:t>
        </w:r>
      </w:hyperlink>
      <w:r>
        <w:rPr>
          <w:rFonts w:cs="Arial"/>
          <w:color w:val="000000"/>
          <w:spacing w:val="2"/>
          <w:szCs w:val="24"/>
          <w:lang w:eastAsia="en-GB"/>
        </w:rPr>
        <w:t xml:space="preserve"> </w:t>
      </w:r>
    </w:p>
    <w:p w14:paraId="38D3B3B5" w14:textId="4665F82B" w:rsidR="00C3778E" w:rsidRDefault="008C2F4C" w:rsidP="00926D88">
      <w:pPr>
        <w:shd w:val="clear" w:color="auto" w:fill="FFFFFF"/>
        <w:rPr>
          <w:rFonts w:cs="Arial"/>
          <w:color w:val="000000"/>
          <w:spacing w:val="2"/>
          <w:szCs w:val="24"/>
          <w:lang w:eastAsia="en-GB"/>
        </w:rPr>
      </w:pPr>
      <w:r>
        <w:rPr>
          <w:rFonts w:cs="Arial"/>
          <w:color w:val="000000"/>
          <w:spacing w:val="2"/>
          <w:szCs w:val="24"/>
          <w:lang w:eastAsia="en-GB"/>
        </w:rPr>
        <w:t>If you don’t have an accepted form of identification, you can a</w:t>
      </w:r>
      <w:r w:rsidR="00926D88" w:rsidRPr="00926D88">
        <w:rPr>
          <w:rFonts w:cs="Arial"/>
          <w:color w:val="000000"/>
          <w:spacing w:val="2"/>
          <w:szCs w:val="24"/>
          <w:lang w:eastAsia="en-GB"/>
        </w:rPr>
        <w:t xml:space="preserve">pply for free voter ID by </w:t>
      </w:r>
      <w:r w:rsidR="00926D88" w:rsidRPr="005263B3">
        <w:rPr>
          <w:rFonts w:cs="Arial"/>
          <w:b/>
          <w:bCs/>
          <w:color w:val="000000"/>
          <w:spacing w:val="2"/>
          <w:szCs w:val="24"/>
          <w:lang w:eastAsia="en-GB"/>
        </w:rPr>
        <w:t>5pm on Wednesday 24 April</w:t>
      </w:r>
      <w:r w:rsidR="00926D88" w:rsidRPr="00926D88">
        <w:rPr>
          <w:rFonts w:cs="Arial"/>
          <w:color w:val="000000"/>
          <w:spacing w:val="2"/>
          <w:szCs w:val="24"/>
          <w:lang w:eastAsia="en-GB"/>
        </w:rPr>
        <w:t>.</w:t>
      </w:r>
      <w:r w:rsidR="00A82AF7" w:rsidRPr="00A82AF7">
        <w:t xml:space="preserve"> </w:t>
      </w:r>
      <w:r w:rsidR="00747713">
        <w:t>A</w:t>
      </w:r>
      <w:r w:rsidR="00A82AF7" w:rsidRPr="00A82AF7">
        <w:t>pply for free voter ID</w:t>
      </w:r>
      <w:r w:rsidR="00747713">
        <w:t xml:space="preserve"> here</w:t>
      </w:r>
      <w:r w:rsidR="00A82AF7" w:rsidRPr="00A82AF7">
        <w:t xml:space="preserve">: </w:t>
      </w:r>
      <w:hyperlink r:id="rId15" w:tgtFrame="_blank" w:tooltip="https://www.gov.uk/apply-for-photo-id-voter-authority-certificate" w:history="1">
        <w:r w:rsidR="00A82AF7" w:rsidRPr="00A82AF7">
          <w:rPr>
            <w:color w:val="0000FF"/>
            <w:u w:val="single"/>
          </w:rPr>
          <w:t>https://www.gov.uk/apply-for-photo-id-voter-authority-certificate</w:t>
        </w:r>
      </w:hyperlink>
    </w:p>
    <w:p w14:paraId="5688A5D6" w14:textId="24AD2D8A" w:rsidR="008C2F4C" w:rsidRDefault="00F31A86" w:rsidP="00F31A86">
      <w:pPr>
        <w:shd w:val="clear" w:color="auto" w:fill="FFFFFF"/>
        <w:rPr>
          <w:rFonts w:cs="Arial"/>
          <w:color w:val="000000"/>
          <w:spacing w:val="2"/>
          <w:szCs w:val="24"/>
          <w:lang w:eastAsia="en-GB"/>
        </w:rPr>
      </w:pPr>
      <w:r w:rsidRPr="00F31A86">
        <w:rPr>
          <w:rFonts w:cs="Arial"/>
          <w:color w:val="000000"/>
          <w:spacing w:val="2"/>
          <w:szCs w:val="24"/>
          <w:lang w:eastAsia="en-GB"/>
        </w:rPr>
        <w:t>You can vote from home if you can’t or don’t want to go to your polling station on election day. Registering to vote by post is easy - you’ll simply need to prove your identity.</w:t>
      </w:r>
      <w:r>
        <w:rPr>
          <w:rFonts w:cs="Arial"/>
          <w:color w:val="000000"/>
          <w:spacing w:val="2"/>
          <w:szCs w:val="24"/>
          <w:lang w:eastAsia="en-GB"/>
        </w:rPr>
        <w:t xml:space="preserve"> </w:t>
      </w:r>
      <w:r w:rsidRPr="00F31A86">
        <w:rPr>
          <w:rFonts w:cs="Arial"/>
          <w:color w:val="000000"/>
          <w:spacing w:val="2"/>
          <w:szCs w:val="24"/>
          <w:lang w:eastAsia="en-GB"/>
        </w:rPr>
        <w:t xml:space="preserve">Apply for a new postal vote or cancel an existing one, before the deadline of 5pm on </w:t>
      </w:r>
      <w:r w:rsidRPr="005263B3">
        <w:rPr>
          <w:rFonts w:cs="Arial"/>
          <w:b/>
          <w:bCs/>
          <w:color w:val="000000"/>
          <w:spacing w:val="2"/>
          <w:szCs w:val="24"/>
          <w:lang w:eastAsia="en-GB"/>
        </w:rPr>
        <w:t>Wednesday 17 April</w:t>
      </w:r>
      <w:r w:rsidRPr="00F31A86">
        <w:rPr>
          <w:rFonts w:cs="Arial"/>
          <w:color w:val="000000"/>
          <w:spacing w:val="2"/>
          <w:szCs w:val="24"/>
          <w:lang w:eastAsia="en-GB"/>
        </w:rPr>
        <w:t xml:space="preserve"> at </w:t>
      </w:r>
      <w:hyperlink r:id="rId16" w:history="1">
        <w:r w:rsidR="00171D02" w:rsidRPr="00B03943">
          <w:rPr>
            <w:rStyle w:val="Hyperlink"/>
            <w:rFonts w:cs="Arial"/>
            <w:spacing w:val="2"/>
            <w:szCs w:val="24"/>
            <w:lang w:eastAsia="en-GB"/>
          </w:rPr>
          <w:t>https://www.northyorks.gov.uk/your-council/elections-and-voting/apply-postal-vote</w:t>
        </w:r>
      </w:hyperlink>
      <w:r w:rsidR="00171D02">
        <w:rPr>
          <w:rFonts w:cs="Arial"/>
          <w:color w:val="000000"/>
          <w:spacing w:val="2"/>
          <w:szCs w:val="24"/>
          <w:lang w:eastAsia="en-GB"/>
        </w:rPr>
        <w:t xml:space="preserve"> </w:t>
      </w:r>
    </w:p>
    <w:p w14:paraId="02B28807" w14:textId="36226792" w:rsidR="00C72265" w:rsidRPr="00C72265" w:rsidRDefault="00C72265" w:rsidP="00C72265">
      <w:pPr>
        <w:shd w:val="clear" w:color="auto" w:fill="FFFFFF"/>
        <w:rPr>
          <w:rFonts w:cs="Arial"/>
          <w:color w:val="000000"/>
          <w:spacing w:val="2"/>
          <w:szCs w:val="24"/>
          <w:lang w:eastAsia="en-GB"/>
        </w:rPr>
      </w:pPr>
      <w:r w:rsidRPr="00C72265">
        <w:rPr>
          <w:rFonts w:cs="Arial"/>
          <w:color w:val="000000"/>
          <w:spacing w:val="2"/>
          <w:szCs w:val="24"/>
          <w:lang w:eastAsia="en-GB"/>
        </w:rPr>
        <w:t>You can apply for a trusted friend or family member to cast your vote by proxy at your polling station</w:t>
      </w:r>
      <w:r>
        <w:rPr>
          <w:rFonts w:cs="Arial"/>
          <w:color w:val="000000"/>
          <w:spacing w:val="2"/>
          <w:szCs w:val="24"/>
          <w:lang w:eastAsia="en-GB"/>
        </w:rPr>
        <w:t xml:space="preserve"> at </w:t>
      </w:r>
      <w:hyperlink r:id="rId17" w:history="1">
        <w:r w:rsidRPr="00B03943">
          <w:rPr>
            <w:rStyle w:val="Hyperlink"/>
            <w:rFonts w:cs="Arial"/>
            <w:spacing w:val="2"/>
            <w:szCs w:val="24"/>
            <w:lang w:eastAsia="en-GB"/>
          </w:rPr>
          <w:t>https://www.northyorks.gov.uk/your-council/elections-and-voting/apply-proxy-vote</w:t>
        </w:r>
      </w:hyperlink>
      <w:r>
        <w:rPr>
          <w:rFonts w:cs="Arial"/>
          <w:color w:val="000000"/>
          <w:spacing w:val="2"/>
          <w:szCs w:val="24"/>
          <w:lang w:eastAsia="en-GB"/>
        </w:rPr>
        <w:t xml:space="preserve"> </w:t>
      </w:r>
    </w:p>
    <w:p w14:paraId="320A5D3B" w14:textId="2D4CD72C" w:rsidR="00171D02" w:rsidRPr="005263B3" w:rsidRDefault="00C72265" w:rsidP="00C72265">
      <w:pPr>
        <w:shd w:val="clear" w:color="auto" w:fill="FFFFFF"/>
        <w:rPr>
          <w:rFonts w:cs="Arial"/>
          <w:b/>
          <w:bCs/>
          <w:color w:val="000000"/>
          <w:spacing w:val="2"/>
          <w:szCs w:val="24"/>
          <w:lang w:eastAsia="en-GB"/>
        </w:rPr>
      </w:pPr>
      <w:r w:rsidRPr="00C72265">
        <w:rPr>
          <w:rFonts w:cs="Arial"/>
          <w:color w:val="000000"/>
          <w:spacing w:val="2"/>
          <w:szCs w:val="24"/>
          <w:lang w:eastAsia="en-GB"/>
        </w:rPr>
        <w:t>Apply for a proxy vote</w:t>
      </w:r>
      <w:r w:rsidR="005D6DBB">
        <w:rPr>
          <w:rFonts w:cs="Arial"/>
          <w:color w:val="000000"/>
          <w:spacing w:val="2"/>
          <w:szCs w:val="24"/>
          <w:lang w:eastAsia="en-GB"/>
        </w:rPr>
        <w:t xml:space="preserve"> for this election</w:t>
      </w:r>
      <w:r w:rsidRPr="00C72265">
        <w:rPr>
          <w:rFonts w:cs="Arial"/>
          <w:color w:val="000000"/>
          <w:spacing w:val="2"/>
          <w:szCs w:val="24"/>
          <w:lang w:eastAsia="en-GB"/>
        </w:rPr>
        <w:t xml:space="preserve"> before the deadline of 5pm on </w:t>
      </w:r>
      <w:r w:rsidRPr="005263B3">
        <w:rPr>
          <w:rFonts w:cs="Arial"/>
          <w:b/>
          <w:bCs/>
          <w:color w:val="000000"/>
          <w:spacing w:val="2"/>
          <w:szCs w:val="24"/>
          <w:lang w:eastAsia="en-GB"/>
        </w:rPr>
        <w:t>Wednesday 24 April.</w:t>
      </w:r>
    </w:p>
    <w:p w14:paraId="4F174A16" w14:textId="77BB0C56" w:rsidR="004F7FAC" w:rsidRPr="00C3594E" w:rsidRDefault="004F7FAC" w:rsidP="004F7FAC">
      <w:pPr>
        <w:shd w:val="clear" w:color="auto" w:fill="FFFFFF"/>
        <w:rPr>
          <w:rFonts w:cs="Arial"/>
          <w:color w:val="000000"/>
          <w:spacing w:val="2"/>
          <w:szCs w:val="24"/>
          <w:lang w:eastAsia="en-GB"/>
        </w:rPr>
      </w:pPr>
      <w:r w:rsidRPr="00C3594E">
        <w:rPr>
          <w:rFonts w:cs="Arial"/>
          <w:color w:val="000000"/>
          <w:spacing w:val="2"/>
          <w:szCs w:val="24"/>
          <w:lang w:eastAsia="en-GB"/>
        </w:rPr>
        <w:t>You</w:t>
      </w:r>
      <w:r>
        <w:rPr>
          <w:rFonts w:cs="Arial"/>
          <w:color w:val="000000"/>
          <w:spacing w:val="2"/>
          <w:szCs w:val="24"/>
          <w:lang w:eastAsia="en-GB"/>
        </w:rPr>
        <w:t xml:space="preserve"> </w:t>
      </w:r>
      <w:r w:rsidRPr="00C3594E">
        <w:rPr>
          <w:rFonts w:cs="Arial"/>
          <w:color w:val="000000"/>
          <w:spacing w:val="2"/>
          <w:szCs w:val="24"/>
          <w:lang w:eastAsia="en-GB"/>
        </w:rPr>
        <w:t>can</w:t>
      </w:r>
      <w:r>
        <w:rPr>
          <w:rFonts w:cs="Arial"/>
          <w:color w:val="000000"/>
          <w:spacing w:val="2"/>
          <w:szCs w:val="24"/>
          <w:lang w:eastAsia="en-GB"/>
        </w:rPr>
        <w:t xml:space="preserve"> </w:t>
      </w:r>
      <w:r w:rsidRPr="00C3594E">
        <w:rPr>
          <w:rFonts w:cs="Arial"/>
          <w:color w:val="000000"/>
          <w:spacing w:val="2"/>
          <w:szCs w:val="24"/>
          <w:lang w:eastAsia="en-GB"/>
        </w:rPr>
        <w:t>also</w:t>
      </w:r>
      <w:r>
        <w:rPr>
          <w:rFonts w:cs="Arial"/>
          <w:color w:val="000000"/>
          <w:spacing w:val="2"/>
          <w:szCs w:val="24"/>
          <w:lang w:eastAsia="en-GB"/>
        </w:rPr>
        <w:t xml:space="preserve"> </w:t>
      </w:r>
      <w:r w:rsidRPr="00C3594E">
        <w:rPr>
          <w:rFonts w:cs="Arial"/>
          <w:color w:val="000000"/>
          <w:spacing w:val="2"/>
          <w:szCs w:val="24"/>
          <w:lang w:eastAsia="en-GB"/>
        </w:rPr>
        <w:t>call</w:t>
      </w:r>
      <w:r>
        <w:rPr>
          <w:rFonts w:cs="Arial"/>
          <w:color w:val="000000"/>
          <w:spacing w:val="2"/>
          <w:szCs w:val="24"/>
          <w:lang w:eastAsia="en-GB"/>
        </w:rPr>
        <w:t xml:space="preserve"> </w:t>
      </w:r>
      <w:r w:rsidR="00FB50B5">
        <w:rPr>
          <w:rFonts w:cs="Arial"/>
          <w:b/>
          <w:bCs/>
          <w:color w:val="000000"/>
          <w:spacing w:val="2"/>
          <w:szCs w:val="24"/>
          <w:lang w:eastAsia="en-GB"/>
        </w:rPr>
        <w:t>0300 131 2 131</w:t>
      </w:r>
      <w:r w:rsidR="00FB50B5" w:rsidRPr="00FB50B5">
        <w:rPr>
          <w:rFonts w:cs="Arial"/>
          <w:color w:val="000000"/>
          <w:spacing w:val="2"/>
          <w:szCs w:val="24"/>
          <w:lang w:eastAsia="en-GB"/>
        </w:rPr>
        <w:t xml:space="preserve"> (please say ‘</w:t>
      </w:r>
      <w:r w:rsidR="00075596">
        <w:rPr>
          <w:rFonts w:cs="Arial"/>
          <w:color w:val="000000"/>
          <w:spacing w:val="2"/>
          <w:szCs w:val="24"/>
          <w:lang w:eastAsia="en-GB"/>
        </w:rPr>
        <w:t>Election’</w:t>
      </w:r>
      <w:r w:rsidR="00FB50B5" w:rsidRPr="00FB50B5">
        <w:rPr>
          <w:rFonts w:cs="Arial"/>
          <w:color w:val="000000"/>
          <w:spacing w:val="2"/>
          <w:szCs w:val="24"/>
          <w:lang w:eastAsia="en-GB"/>
        </w:rPr>
        <w:t xml:space="preserve"> when prompted)</w:t>
      </w:r>
      <w:r w:rsidRPr="00FB50B5">
        <w:rPr>
          <w:rFonts w:cs="Arial"/>
          <w:color w:val="000000"/>
          <w:spacing w:val="2"/>
          <w:szCs w:val="24"/>
          <w:lang w:eastAsia="en-GB"/>
        </w:rPr>
        <w:t xml:space="preserve"> </w:t>
      </w:r>
      <w:r w:rsidRPr="00C3594E">
        <w:rPr>
          <w:rFonts w:cs="Arial"/>
          <w:color w:val="000000"/>
          <w:spacing w:val="2"/>
          <w:szCs w:val="24"/>
          <w:lang w:eastAsia="en-GB"/>
        </w:rPr>
        <w:t>to</w:t>
      </w:r>
      <w:r>
        <w:rPr>
          <w:rFonts w:cs="Arial"/>
          <w:color w:val="000000"/>
          <w:spacing w:val="2"/>
          <w:szCs w:val="24"/>
          <w:lang w:eastAsia="en-GB"/>
        </w:rPr>
        <w:t xml:space="preserve"> </w:t>
      </w:r>
      <w:r w:rsidR="00075596">
        <w:rPr>
          <w:rFonts w:cs="Arial"/>
          <w:color w:val="000000"/>
          <w:spacing w:val="2"/>
          <w:szCs w:val="24"/>
          <w:lang w:eastAsia="en-GB"/>
        </w:rPr>
        <w:t>request information</w:t>
      </w:r>
      <w:r w:rsidR="008C2F4C">
        <w:rPr>
          <w:rFonts w:cs="Arial"/>
          <w:color w:val="000000"/>
          <w:spacing w:val="2"/>
          <w:szCs w:val="24"/>
          <w:lang w:eastAsia="en-GB"/>
        </w:rPr>
        <w:t xml:space="preserve"> about how to vote</w:t>
      </w:r>
      <w:r w:rsidR="006C7CFA">
        <w:rPr>
          <w:rFonts w:cs="Arial"/>
          <w:color w:val="000000"/>
          <w:spacing w:val="2"/>
          <w:szCs w:val="24"/>
          <w:lang w:eastAsia="en-GB"/>
        </w:rPr>
        <w:t>.</w:t>
      </w:r>
    </w:p>
    <w:p w14:paraId="7E1904BE" w14:textId="4372E123" w:rsidR="004F7FAC" w:rsidRDefault="004F7FAC" w:rsidP="00590F84">
      <w:pPr>
        <w:shd w:val="clear" w:color="auto" w:fill="FFFFFF" w:themeFill="background1"/>
        <w:rPr>
          <w:rFonts w:cs="Arial"/>
          <w:b/>
          <w:bCs/>
          <w:szCs w:val="24"/>
        </w:rPr>
      </w:pPr>
      <w:r w:rsidRPr="00C3594E">
        <w:rPr>
          <w:rFonts w:cs="Arial"/>
          <w:color w:val="000000"/>
          <w:spacing w:val="2"/>
          <w:szCs w:val="24"/>
          <w:lang w:eastAsia="en-GB"/>
        </w:rPr>
        <w:lastRenderedPageBreak/>
        <w:t>Accessible</w:t>
      </w:r>
      <w:r>
        <w:rPr>
          <w:rFonts w:cs="Arial"/>
          <w:color w:val="000000"/>
          <w:spacing w:val="2"/>
          <w:szCs w:val="24"/>
          <w:lang w:eastAsia="en-GB"/>
        </w:rPr>
        <w:t xml:space="preserve"> </w:t>
      </w:r>
      <w:r w:rsidRPr="00C3594E">
        <w:rPr>
          <w:rFonts w:cs="Arial"/>
          <w:color w:val="000000"/>
          <w:spacing w:val="2"/>
          <w:szCs w:val="24"/>
          <w:lang w:eastAsia="en-GB"/>
        </w:rPr>
        <w:t>formats</w:t>
      </w:r>
      <w:r>
        <w:rPr>
          <w:rFonts w:cs="Arial"/>
          <w:color w:val="000000"/>
          <w:spacing w:val="2"/>
          <w:szCs w:val="24"/>
          <w:lang w:eastAsia="en-GB"/>
        </w:rPr>
        <w:t xml:space="preserve"> </w:t>
      </w:r>
      <w:r w:rsidRPr="00C3594E">
        <w:rPr>
          <w:rFonts w:cs="Arial"/>
          <w:color w:val="000000"/>
          <w:spacing w:val="2"/>
          <w:szCs w:val="24"/>
          <w:lang w:eastAsia="en-GB"/>
        </w:rPr>
        <w:t>are</w:t>
      </w:r>
      <w:r>
        <w:rPr>
          <w:rFonts w:cs="Arial"/>
          <w:color w:val="000000"/>
          <w:spacing w:val="2"/>
          <w:szCs w:val="24"/>
          <w:lang w:eastAsia="en-GB"/>
        </w:rPr>
        <w:t xml:space="preserve"> </w:t>
      </w:r>
      <w:r w:rsidRPr="00C3594E">
        <w:rPr>
          <w:rFonts w:cs="Arial"/>
          <w:color w:val="000000"/>
          <w:spacing w:val="2"/>
          <w:szCs w:val="24"/>
          <w:lang w:eastAsia="en-GB"/>
        </w:rPr>
        <w:t>available</w:t>
      </w:r>
      <w:r>
        <w:rPr>
          <w:rFonts w:cs="Arial"/>
          <w:color w:val="000000"/>
          <w:spacing w:val="2"/>
          <w:szCs w:val="24"/>
          <w:lang w:eastAsia="en-GB"/>
        </w:rPr>
        <w:t xml:space="preserve"> </w:t>
      </w:r>
      <w:r w:rsidRPr="00C3594E">
        <w:rPr>
          <w:rFonts w:cs="Arial"/>
          <w:color w:val="000000"/>
          <w:spacing w:val="2"/>
          <w:szCs w:val="24"/>
          <w:lang w:eastAsia="en-GB"/>
        </w:rPr>
        <w:t>on</w:t>
      </w:r>
      <w:r>
        <w:rPr>
          <w:rFonts w:cs="Arial"/>
          <w:color w:val="000000"/>
          <w:spacing w:val="2"/>
          <w:szCs w:val="24"/>
          <w:lang w:eastAsia="en-GB"/>
        </w:rPr>
        <w:t xml:space="preserve"> </w:t>
      </w:r>
      <w:r w:rsidRPr="00C3594E">
        <w:rPr>
          <w:rFonts w:cs="Arial"/>
          <w:color w:val="000000"/>
          <w:spacing w:val="2"/>
          <w:szCs w:val="24"/>
          <w:lang w:eastAsia="en-GB"/>
        </w:rPr>
        <w:t>request.</w:t>
      </w:r>
      <w:r w:rsidR="00590F84">
        <w:rPr>
          <w:rFonts w:cs="Arial"/>
          <w:color w:val="000000"/>
          <w:spacing w:val="2"/>
          <w:szCs w:val="24"/>
          <w:lang w:eastAsia="en-GB"/>
        </w:rPr>
        <w:t xml:space="preserve"> </w:t>
      </w:r>
    </w:p>
    <w:p w14:paraId="491E4357" w14:textId="2787D1A0" w:rsidR="00844477" w:rsidRDefault="00844477" w:rsidP="00590F84">
      <w:pPr>
        <w:shd w:val="clear" w:color="auto" w:fill="FFFFFF" w:themeFill="background1"/>
        <w:rPr>
          <w:rFonts w:cs="Arial"/>
          <w:color w:val="000000"/>
          <w:spacing w:val="2"/>
          <w:szCs w:val="24"/>
          <w:lang w:eastAsia="en-GB"/>
        </w:rPr>
      </w:pPr>
    </w:p>
    <w:p w14:paraId="2E428873" w14:textId="511D6DDD" w:rsidR="00E92999" w:rsidRDefault="00610B7A" w:rsidP="00E92999">
      <w:pPr>
        <w:pStyle w:val="ListParagraph"/>
        <w:numPr>
          <w:ilvl w:val="0"/>
          <w:numId w:val="33"/>
        </w:numPr>
        <w:shd w:val="clear" w:color="auto" w:fill="FFFFFF" w:themeFill="background1"/>
        <w:rPr>
          <w:rFonts w:cs="Arial"/>
          <w:b/>
          <w:bCs/>
          <w:color w:val="000000"/>
          <w:spacing w:val="2"/>
          <w:szCs w:val="24"/>
          <w:lang w:eastAsia="en-GB"/>
        </w:rPr>
      </w:pPr>
      <w:r w:rsidRPr="00E92999">
        <w:rPr>
          <w:rFonts w:cs="Arial"/>
          <w:b/>
          <w:bCs/>
          <w:color w:val="000000"/>
          <w:spacing w:val="2"/>
          <w:szCs w:val="24"/>
          <w:lang w:eastAsia="en-GB"/>
        </w:rPr>
        <w:t>Social m</w:t>
      </w:r>
      <w:r w:rsidR="00E92999" w:rsidRPr="00E92999">
        <w:rPr>
          <w:rFonts w:cs="Arial"/>
          <w:b/>
          <w:bCs/>
          <w:color w:val="000000"/>
          <w:spacing w:val="2"/>
          <w:szCs w:val="24"/>
          <w:lang w:eastAsia="en-GB"/>
        </w:rPr>
        <w:t xml:space="preserve">edia copy </w:t>
      </w:r>
    </w:p>
    <w:bookmarkEnd w:id="0"/>
    <w:p w14:paraId="00B3FAFF" w14:textId="13B0ADCE" w:rsidR="006F5767" w:rsidRDefault="006F5767" w:rsidP="00C40486"/>
    <w:p w14:paraId="2463A9E3" w14:textId="136E2DE5" w:rsidR="00D94D1A" w:rsidRPr="005626D6" w:rsidRDefault="007D6E9F" w:rsidP="005626D6">
      <w:pPr>
        <w:ind w:left="340" w:hanging="340"/>
        <w:rPr>
          <w:rFonts w:cs="Arial"/>
          <w:b/>
          <w:color w:val="1F497D" w:themeColor="text2"/>
          <w:szCs w:val="24"/>
          <w:u w:val="single"/>
        </w:rPr>
      </w:pPr>
      <w:r w:rsidRPr="005626D6">
        <w:rPr>
          <w:rFonts w:cs="Arial"/>
          <w:b/>
          <w:color w:val="1F497D" w:themeColor="text2"/>
          <w:szCs w:val="24"/>
          <w:u w:val="single"/>
        </w:rPr>
        <w:t xml:space="preserve">Facebook and X </w:t>
      </w:r>
      <w:r w:rsidR="00767A4F" w:rsidRPr="005626D6">
        <w:rPr>
          <w:rFonts w:cs="Arial"/>
          <w:b/>
          <w:color w:val="1F497D" w:themeColor="text2"/>
          <w:szCs w:val="24"/>
          <w:u w:val="single"/>
        </w:rPr>
        <w:t>s</w:t>
      </w:r>
      <w:r w:rsidR="00D94D1A" w:rsidRPr="005626D6">
        <w:rPr>
          <w:rFonts w:cs="Arial"/>
          <w:b/>
          <w:color w:val="1F497D" w:themeColor="text2"/>
          <w:szCs w:val="24"/>
          <w:u w:val="single"/>
        </w:rPr>
        <w:t>ocial media messages</w:t>
      </w:r>
      <w:r w:rsidR="00E92999" w:rsidRPr="005626D6">
        <w:rPr>
          <w:rFonts w:cs="Arial"/>
          <w:b/>
          <w:color w:val="1F497D" w:themeColor="text2"/>
          <w:szCs w:val="24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7"/>
        <w:gridCol w:w="5165"/>
      </w:tblGrid>
      <w:tr w:rsidR="004F7FAC" w14:paraId="0AF095FB" w14:textId="77777777" w:rsidTr="023F4BAE">
        <w:trPr>
          <w:trHeight w:val="1027"/>
        </w:trPr>
        <w:tc>
          <w:tcPr>
            <w:tcW w:w="9662" w:type="dxa"/>
            <w:gridSpan w:val="2"/>
            <w:vAlign w:val="center"/>
          </w:tcPr>
          <w:p w14:paraId="4D72727F" w14:textId="59CF6072" w:rsidR="004F7FAC" w:rsidRDefault="00572F53" w:rsidP="00DF445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="004F7FAC" w:rsidRPr="783B77FF">
              <w:rPr>
                <w:rFonts w:ascii="Arial" w:hAnsi="Arial" w:cs="Arial"/>
                <w:b/>
                <w:bCs/>
                <w:sz w:val="24"/>
                <w:szCs w:val="24"/>
              </w:rPr>
              <w:t>ocial</w:t>
            </w:r>
            <w:r w:rsidR="004F7FA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F7FAC" w:rsidRPr="783B77FF">
              <w:rPr>
                <w:rFonts w:ascii="Arial" w:hAnsi="Arial" w:cs="Arial"/>
                <w:b/>
                <w:bCs/>
                <w:sz w:val="24"/>
                <w:szCs w:val="24"/>
              </w:rPr>
              <w:t>media</w:t>
            </w:r>
            <w:r w:rsidR="004F7FA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F7FAC" w:rsidRPr="783B77FF">
              <w:rPr>
                <w:rFonts w:ascii="Arial" w:hAnsi="Arial" w:cs="Arial"/>
                <w:b/>
                <w:bCs/>
                <w:sz w:val="24"/>
                <w:szCs w:val="24"/>
              </w:rPr>
              <w:t>posts</w:t>
            </w:r>
            <w:r w:rsidR="00A9235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to use on your channels</w:t>
            </w:r>
            <w:r w:rsidR="004F7FA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F7FAC" w:rsidRPr="783B77FF">
              <w:rPr>
                <w:rFonts w:ascii="Arial" w:hAnsi="Arial" w:cs="Arial"/>
                <w:b/>
                <w:bCs/>
                <w:sz w:val="24"/>
                <w:szCs w:val="24"/>
              </w:rPr>
              <w:t>to</w:t>
            </w:r>
            <w:r w:rsidR="004F7FA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F7FAC" w:rsidRPr="783B77FF">
              <w:rPr>
                <w:rFonts w:ascii="Arial" w:hAnsi="Arial" w:cs="Arial"/>
                <w:b/>
                <w:bCs/>
                <w:sz w:val="24"/>
                <w:szCs w:val="24"/>
              </w:rPr>
              <w:t>publicise</w:t>
            </w:r>
            <w:r w:rsidR="00AF087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ways</w:t>
            </w:r>
            <w:r w:rsidR="00A0262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to vote in the </w:t>
            </w:r>
            <w:r w:rsidR="005263B3">
              <w:rPr>
                <w:rFonts w:ascii="Arial" w:hAnsi="Arial" w:cs="Arial"/>
                <w:b/>
                <w:bCs/>
                <w:sz w:val="24"/>
                <w:szCs w:val="24"/>
              </w:rPr>
              <w:t>York and North Yorkshire Mayoral</w:t>
            </w:r>
            <w:r w:rsidR="00A0262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election on 2 May 2024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and deadline for registration.</w:t>
            </w:r>
          </w:p>
          <w:p w14:paraId="3A9F4396" w14:textId="77777777" w:rsidR="004F7FAC" w:rsidRPr="00EE0758" w:rsidRDefault="004F7FAC" w:rsidP="00DF4451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D6E9F" w14:paraId="379B279A" w14:textId="77777777" w:rsidTr="007E6495">
        <w:tc>
          <w:tcPr>
            <w:tcW w:w="9662" w:type="dxa"/>
            <w:gridSpan w:val="2"/>
          </w:tcPr>
          <w:p w14:paraId="59D7C37A" w14:textId="41267723" w:rsidR="007D6E9F" w:rsidRDefault="007D6E9F" w:rsidP="007D6E9F">
            <w:pPr>
              <w:rPr>
                <w:rFonts w:eastAsia="Arial" w:cs="Arial"/>
                <w:b/>
                <w:bCs/>
                <w:szCs w:val="24"/>
              </w:rPr>
            </w:pPr>
            <w:r>
              <w:rPr>
                <w:rFonts w:eastAsia="Arial" w:cs="Arial"/>
                <w:b/>
                <w:bCs/>
                <w:szCs w:val="24"/>
                <w:highlight w:val="yellow"/>
              </w:rPr>
              <w:t>U</w:t>
            </w:r>
            <w:r w:rsidRPr="00652AD1">
              <w:rPr>
                <w:rFonts w:eastAsia="Arial" w:cs="Arial"/>
                <w:b/>
                <w:bCs/>
                <w:szCs w:val="24"/>
                <w:highlight w:val="yellow"/>
              </w:rPr>
              <w:t xml:space="preserve">se </w:t>
            </w:r>
            <w:r>
              <w:rPr>
                <w:rFonts w:eastAsia="Arial" w:cs="Arial"/>
                <w:b/>
                <w:bCs/>
                <w:szCs w:val="24"/>
                <w:highlight w:val="yellow"/>
              </w:rPr>
              <w:t>t</w:t>
            </w:r>
            <w:r>
              <w:rPr>
                <w:rFonts w:eastAsia="Arial"/>
                <w:b/>
                <w:bCs/>
                <w:szCs w:val="24"/>
                <w:highlight w:val="yellow"/>
              </w:rPr>
              <w:t xml:space="preserve">hese messages </w:t>
            </w:r>
            <w:r w:rsidRPr="00652AD1">
              <w:rPr>
                <w:rFonts w:eastAsia="Arial" w:cs="Arial"/>
                <w:b/>
                <w:bCs/>
                <w:szCs w:val="24"/>
                <w:highlight w:val="yellow"/>
              </w:rPr>
              <w:t xml:space="preserve">up to and including </w:t>
            </w:r>
            <w:r>
              <w:rPr>
                <w:rFonts w:eastAsia="Arial" w:cs="Arial"/>
                <w:b/>
                <w:bCs/>
                <w:szCs w:val="24"/>
                <w:highlight w:val="yellow"/>
              </w:rPr>
              <w:t xml:space="preserve">Tuesday </w:t>
            </w:r>
            <w:r w:rsidRPr="00652AD1">
              <w:rPr>
                <w:rFonts w:eastAsia="Arial" w:cs="Arial"/>
                <w:b/>
                <w:bCs/>
                <w:szCs w:val="24"/>
                <w:highlight w:val="yellow"/>
              </w:rPr>
              <w:t>16 April</w:t>
            </w:r>
          </w:p>
          <w:p w14:paraId="2297E0E3" w14:textId="77777777" w:rsidR="007D6E9F" w:rsidRDefault="007D6E9F" w:rsidP="00E953DD">
            <w:pPr>
              <w:rPr>
                <w:rFonts w:eastAsia="Arial" w:cs="Arial"/>
                <w:b/>
                <w:bCs/>
                <w:szCs w:val="24"/>
                <w:highlight w:val="yellow"/>
              </w:rPr>
            </w:pPr>
          </w:p>
        </w:tc>
      </w:tr>
      <w:tr w:rsidR="00E953DD" w14:paraId="54781652" w14:textId="77777777" w:rsidTr="00E953DD">
        <w:tc>
          <w:tcPr>
            <w:tcW w:w="4497" w:type="dxa"/>
          </w:tcPr>
          <w:p w14:paraId="20D027A8" w14:textId="0DE40A44" w:rsidR="00E953DD" w:rsidRDefault="00B4667C" w:rsidP="00E953DD">
            <w:pPr>
              <w:rPr>
                <w:rFonts w:cs="Arial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6A98EA" wp14:editId="76553097">
                  <wp:extent cx="2418035" cy="1385520"/>
                  <wp:effectExtent l="0" t="0" r="1905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35" cy="1391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1383E" w14:textId="1B69422F" w:rsidR="00E953DD" w:rsidRPr="0053325E" w:rsidRDefault="004B6A31" w:rsidP="00E953DD">
            <w:pPr>
              <w:rPr>
                <w:rFonts w:cs="Arial"/>
                <w:sz w:val="20"/>
                <w:szCs w:val="20"/>
              </w:rPr>
            </w:pPr>
            <w:r w:rsidRPr="0053325E">
              <w:rPr>
                <w:rFonts w:cs="Arial"/>
                <w:sz w:val="20"/>
                <w:szCs w:val="20"/>
              </w:rPr>
              <w:t xml:space="preserve">Please </w:t>
            </w:r>
            <w:r w:rsidR="005263B3">
              <w:rPr>
                <w:rFonts w:cs="Arial"/>
                <w:sz w:val="20"/>
                <w:szCs w:val="20"/>
              </w:rPr>
              <w:t>add t</w:t>
            </w:r>
            <w:r w:rsidRPr="0053325E">
              <w:rPr>
                <w:rFonts w:cs="Arial"/>
                <w:sz w:val="20"/>
                <w:szCs w:val="20"/>
              </w:rPr>
              <w:t>his image</w:t>
            </w:r>
            <w:r w:rsidR="005263B3">
              <w:rPr>
                <w:rFonts w:cs="Arial"/>
                <w:sz w:val="20"/>
                <w:szCs w:val="20"/>
              </w:rPr>
              <w:t xml:space="preserve"> to your message</w:t>
            </w:r>
            <w:r w:rsidRPr="0053325E">
              <w:rPr>
                <w:rFonts w:cs="Arial"/>
                <w:sz w:val="20"/>
                <w:szCs w:val="20"/>
              </w:rPr>
              <w:t xml:space="preserve"> from the folder attached to the email </w:t>
            </w:r>
            <w:r w:rsidR="0053325E" w:rsidRPr="0053325E">
              <w:rPr>
                <w:rFonts w:cs="Arial"/>
                <w:sz w:val="20"/>
                <w:szCs w:val="20"/>
              </w:rPr>
              <w:t xml:space="preserve">– the file is </w:t>
            </w:r>
            <w:proofErr w:type="gramStart"/>
            <w:r w:rsidR="0053325E" w:rsidRPr="0053325E">
              <w:rPr>
                <w:rFonts w:cs="Arial"/>
                <w:sz w:val="20"/>
                <w:szCs w:val="20"/>
              </w:rPr>
              <w:t>called</w:t>
            </w:r>
            <w:proofErr w:type="gramEnd"/>
          </w:p>
          <w:p w14:paraId="10ED4797" w14:textId="1A3837EA" w:rsidR="004B6A31" w:rsidRDefault="00652AD1" w:rsidP="00E953DD">
            <w:pPr>
              <w:rPr>
                <w:rFonts w:cs="Arial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C5C10E" wp14:editId="68D53829">
                  <wp:extent cx="1898650" cy="474663"/>
                  <wp:effectExtent l="0" t="0" r="635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65" cy="47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1F1BD" w14:textId="77777777" w:rsidR="004B6A31" w:rsidRDefault="004B6A31" w:rsidP="00E953DD">
            <w:pPr>
              <w:rPr>
                <w:rFonts w:cs="Arial"/>
                <w:szCs w:val="24"/>
              </w:rPr>
            </w:pPr>
          </w:p>
          <w:p w14:paraId="09A76F7A" w14:textId="77777777" w:rsidR="00E953DD" w:rsidRDefault="00E953DD" w:rsidP="00E953DD">
            <w:pPr>
              <w:jc w:val="center"/>
            </w:pPr>
          </w:p>
          <w:p w14:paraId="776C63B3" w14:textId="77777777" w:rsidR="00E953DD" w:rsidRDefault="00E953DD" w:rsidP="00E953DD">
            <w:pPr>
              <w:rPr>
                <w:i/>
                <w:iCs/>
              </w:rPr>
            </w:pPr>
            <w:r>
              <w:rPr>
                <w:i/>
                <w:iCs/>
                <w:highlight w:val="cyan"/>
              </w:rPr>
              <w:t xml:space="preserve">Please </w:t>
            </w:r>
            <w:r w:rsidRPr="00E71894">
              <w:rPr>
                <w:i/>
                <w:iCs/>
                <w:highlight w:val="cyan"/>
              </w:rPr>
              <w:t xml:space="preserve">copy the </w:t>
            </w:r>
            <w:r>
              <w:rPr>
                <w:i/>
                <w:iCs/>
                <w:highlight w:val="cyan"/>
              </w:rPr>
              <w:t>t</w:t>
            </w:r>
            <w:r w:rsidRPr="00E71894">
              <w:rPr>
                <w:i/>
                <w:iCs/>
                <w:highlight w:val="cyan"/>
              </w:rPr>
              <w:t xml:space="preserve">ext and link and drop it into your social </w:t>
            </w:r>
            <w:r>
              <w:rPr>
                <w:i/>
                <w:iCs/>
                <w:highlight w:val="cyan"/>
              </w:rPr>
              <w:t>message</w:t>
            </w:r>
            <w:r w:rsidRPr="00AF541F">
              <w:rPr>
                <w:i/>
                <w:iCs/>
                <w:highlight w:val="cyan"/>
              </w:rPr>
              <w:t xml:space="preserve"> directly without making any changes to the link.  This helps us to understand how many people are reading these messages.</w:t>
            </w:r>
            <w:r>
              <w:rPr>
                <w:i/>
                <w:iCs/>
              </w:rPr>
              <w:t xml:space="preserve"> </w:t>
            </w:r>
          </w:p>
          <w:p w14:paraId="2E311AC9" w14:textId="5F3C9E3A" w:rsidR="004B6A31" w:rsidRPr="00E71894" w:rsidRDefault="004B6A31" w:rsidP="00E953DD">
            <w:pPr>
              <w:rPr>
                <w:i/>
                <w:iCs/>
              </w:rPr>
            </w:pPr>
          </w:p>
          <w:p w14:paraId="3EDBC328" w14:textId="3D5DA6C3" w:rsidR="00E953DD" w:rsidRDefault="00E953DD" w:rsidP="00E953DD">
            <w:pPr>
              <w:rPr>
                <w:rFonts w:cs="Arial"/>
                <w:szCs w:val="24"/>
              </w:rPr>
            </w:pPr>
          </w:p>
        </w:tc>
        <w:tc>
          <w:tcPr>
            <w:tcW w:w="5165" w:type="dxa"/>
          </w:tcPr>
          <w:p w14:paraId="5D121416" w14:textId="60D7CE4C" w:rsidR="000F196B" w:rsidRPr="00973CB0" w:rsidRDefault="000F196B" w:rsidP="00E953DD">
            <w:pPr>
              <w:rPr>
                <w:rFonts w:eastAsia="Arial" w:cs="Arial"/>
                <w:b/>
                <w:bCs/>
                <w:i/>
                <w:iCs/>
                <w:szCs w:val="24"/>
              </w:rPr>
            </w:pPr>
            <w:r w:rsidRPr="00973CB0">
              <w:rPr>
                <w:rFonts w:eastAsia="Arial" w:cs="Arial"/>
                <w:b/>
                <w:bCs/>
                <w:i/>
                <w:iCs/>
                <w:szCs w:val="24"/>
              </w:rPr>
              <w:t>Facebook version</w:t>
            </w:r>
            <w:r w:rsidR="00652AD1" w:rsidRPr="00973CB0">
              <w:rPr>
                <w:rFonts w:eastAsia="Arial" w:cs="Arial"/>
                <w:b/>
                <w:bCs/>
                <w:i/>
                <w:iCs/>
                <w:szCs w:val="24"/>
              </w:rPr>
              <w:t xml:space="preserve"> </w:t>
            </w:r>
          </w:p>
          <w:p w14:paraId="456A89C0" w14:textId="6DF14C89" w:rsidR="00E953DD" w:rsidRPr="00E953DD" w:rsidRDefault="00E953DD" w:rsidP="00E953DD">
            <w:pPr>
              <w:rPr>
                <w:rFonts w:eastAsia="Arial" w:cs="Arial"/>
                <w:szCs w:val="24"/>
              </w:rPr>
            </w:pPr>
            <w:r w:rsidRPr="00E953DD">
              <w:rPr>
                <w:rFonts w:eastAsia="Arial" w:cs="Arial"/>
                <w:szCs w:val="24"/>
              </w:rPr>
              <w:t xml:space="preserve">The York and North Yorkshire Mayor will be chosen by you in the election on Thursday 2 May 2024. </w:t>
            </w:r>
          </w:p>
          <w:p w14:paraId="0BC667B3" w14:textId="77777777" w:rsidR="00E953DD" w:rsidRPr="00E953DD" w:rsidRDefault="00E953DD" w:rsidP="00E953DD">
            <w:pPr>
              <w:rPr>
                <w:rFonts w:eastAsia="Arial" w:cs="Arial"/>
                <w:szCs w:val="24"/>
              </w:rPr>
            </w:pPr>
          </w:p>
          <w:p w14:paraId="44404A6D" w14:textId="77777777" w:rsidR="00E953DD" w:rsidRDefault="00E953DD" w:rsidP="00E953DD">
            <w:pPr>
              <w:rPr>
                <w:rFonts w:eastAsia="Arial" w:cs="Arial"/>
                <w:szCs w:val="24"/>
              </w:rPr>
            </w:pPr>
            <w:r w:rsidRPr="00E953DD">
              <w:rPr>
                <w:rFonts w:eastAsia="Arial" w:cs="Arial"/>
                <w:szCs w:val="24"/>
              </w:rPr>
              <w:t xml:space="preserve">You must be registered to vote in this election by 11.59pm on 16 </w:t>
            </w:r>
            <w:proofErr w:type="gramStart"/>
            <w:r w:rsidRPr="00E953DD">
              <w:rPr>
                <w:rFonts w:eastAsia="Arial" w:cs="Arial"/>
                <w:szCs w:val="24"/>
              </w:rPr>
              <w:t>April</w:t>
            </w:r>
            <w:proofErr w:type="gramEnd"/>
          </w:p>
          <w:p w14:paraId="235C85D8" w14:textId="77777777" w:rsidR="00E953DD" w:rsidRDefault="00E953DD" w:rsidP="00E953DD">
            <w:pPr>
              <w:rPr>
                <w:rFonts w:eastAsia="Arial" w:cs="Arial"/>
                <w:szCs w:val="24"/>
              </w:rPr>
            </w:pPr>
          </w:p>
          <w:p w14:paraId="61A129DE" w14:textId="2A88A02D" w:rsidR="00E953DD" w:rsidRPr="001417E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  <w:r w:rsidRPr="001417ED">
              <w:rPr>
                <w:rFonts w:eastAsia="Arial" w:cs="Arial"/>
                <w:szCs w:val="24"/>
                <w:lang w:val="en-US"/>
              </w:rPr>
              <w:t xml:space="preserve">Find out how to </w:t>
            </w:r>
            <w:r w:rsidR="00502331">
              <w:rPr>
                <w:rFonts w:eastAsia="Arial" w:cs="Arial"/>
                <w:szCs w:val="24"/>
                <w:lang w:val="en-US"/>
              </w:rPr>
              <w:t>register</w:t>
            </w:r>
            <w:r w:rsidRPr="001417ED">
              <w:rPr>
                <w:rFonts w:eastAsia="Arial" w:cs="Arial"/>
                <w:szCs w:val="24"/>
                <w:lang w:val="en-US"/>
              </w:rPr>
              <w:t xml:space="preserve"> at: </w:t>
            </w:r>
          </w:p>
          <w:p w14:paraId="7ED008BB" w14:textId="7C2C4D34" w:rsidR="00E953DD" w:rsidRDefault="00000000" w:rsidP="00E953DD">
            <w:pPr>
              <w:rPr>
                <w:rFonts w:eastAsia="Arial" w:cs="Arial"/>
                <w:szCs w:val="24"/>
                <w:lang w:val="en-US"/>
              </w:rPr>
            </w:pPr>
            <w:hyperlink r:id="rId20" w:history="1">
              <w:r w:rsidR="00E953DD">
                <w:rPr>
                  <w:rStyle w:val="Hyperlink"/>
                  <w:rFonts w:eastAsia="Arial" w:cs="Arial"/>
                  <w:szCs w:val="24"/>
                  <w:lang w:val="en-US"/>
                </w:rPr>
                <w:t>www.northyorks.gov.uk/mayoralelection</w:t>
              </w:r>
            </w:hyperlink>
            <w:r w:rsidR="00E953DD">
              <w:rPr>
                <w:rFonts w:eastAsia="Arial" w:cs="Arial"/>
                <w:szCs w:val="24"/>
                <w:lang w:val="en-US"/>
              </w:rPr>
              <w:t xml:space="preserve"> </w:t>
            </w:r>
          </w:p>
          <w:p w14:paraId="0DEBDB08" w14:textId="77777777" w:rsidR="00E953D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</w:p>
          <w:p w14:paraId="2C3E875E" w14:textId="77777777" w:rsidR="00E953D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  <w:r w:rsidRPr="001417ED">
              <w:rPr>
                <w:rFonts w:eastAsia="Arial" w:cs="Arial"/>
                <w:szCs w:val="24"/>
                <w:lang w:val="en-US"/>
              </w:rPr>
              <w:t>#GetReadyToVote #YourVoteMatters</w:t>
            </w:r>
          </w:p>
          <w:p w14:paraId="330B40F7" w14:textId="77777777" w:rsidR="00E953DD" w:rsidRDefault="00E953DD" w:rsidP="00E953DD">
            <w:pPr>
              <w:rPr>
                <w:rFonts w:eastAsia="Arial" w:cs="Arial"/>
                <w:szCs w:val="24"/>
              </w:rPr>
            </w:pPr>
          </w:p>
          <w:p w14:paraId="26856F2B" w14:textId="77777777" w:rsidR="00E953DD" w:rsidRDefault="00E953DD" w:rsidP="00E953DD">
            <w:r w:rsidRPr="2CB88CA4">
              <w:rPr>
                <w:rFonts w:eastAsia="Arial" w:cs="Arial"/>
                <w:szCs w:val="24"/>
              </w:rPr>
              <w:t>-------------------------</w:t>
            </w:r>
            <w:r w:rsidRPr="2CB88CA4">
              <w:rPr>
                <w:rFonts w:eastAsia="Arial" w:cs="Arial"/>
                <w:szCs w:val="24"/>
                <w:lang w:val="en-US"/>
              </w:rPr>
              <w:t xml:space="preserve"> </w:t>
            </w:r>
          </w:p>
          <w:p w14:paraId="70BAD3DD" w14:textId="77777777" w:rsidR="00502331" w:rsidRDefault="00E953DD" w:rsidP="00E953DD">
            <w:pPr>
              <w:rPr>
                <w:rFonts w:eastAsia="Arial" w:cs="Arial"/>
              </w:rPr>
            </w:pPr>
            <w:r w:rsidRPr="023F4BAE">
              <w:rPr>
                <w:rFonts w:eastAsia="Arial" w:cs="Arial"/>
                <w:b/>
                <w:bCs/>
                <w:i/>
                <w:iCs/>
              </w:rPr>
              <w:t>X (formerly Twitter) version:</w:t>
            </w:r>
            <w:r w:rsidRPr="023F4BAE">
              <w:rPr>
                <w:rFonts w:eastAsia="Arial" w:cs="Arial"/>
              </w:rPr>
              <w:t xml:space="preserve"> </w:t>
            </w:r>
          </w:p>
          <w:p w14:paraId="32D130B7" w14:textId="23069D60" w:rsidR="000F196B" w:rsidRPr="000F196B" w:rsidRDefault="000F196B" w:rsidP="000F196B">
            <w:pPr>
              <w:rPr>
                <w:rFonts w:eastAsia="Arial" w:cs="Arial"/>
                <w:szCs w:val="24"/>
                <w:lang w:val="en-US"/>
              </w:rPr>
            </w:pPr>
            <w:r w:rsidRPr="000F196B">
              <w:rPr>
                <w:rFonts w:eastAsia="Arial" w:cs="Arial"/>
                <w:szCs w:val="24"/>
              </w:rPr>
              <w:t xml:space="preserve">The York and North Yorkshire Mayor will be chosen by you in the election on Thursday 2 May 2024. You must be registered to vote in this election by 11.59pm on 16 April. </w:t>
            </w:r>
            <w:r w:rsidRPr="000F196B">
              <w:rPr>
                <w:rFonts w:eastAsia="Arial" w:cs="Arial"/>
                <w:szCs w:val="24"/>
                <w:lang w:val="en-US"/>
              </w:rPr>
              <w:t xml:space="preserve">Find out how to register at </w:t>
            </w:r>
            <w:hyperlink r:id="rId21" w:history="1">
              <w:r w:rsidRPr="000F196B">
                <w:rPr>
                  <w:rFonts w:eastAsia="Arial" w:cs="Arial"/>
                  <w:color w:val="0563C1"/>
                  <w:szCs w:val="24"/>
                  <w:u w:val="single"/>
                  <w:lang w:val="en-US"/>
                </w:rPr>
                <w:t>www.northyorks.gov.uk/mayoralelection</w:t>
              </w:r>
            </w:hyperlink>
            <w:r w:rsidRPr="000F196B">
              <w:rPr>
                <w:rFonts w:eastAsia="Arial" w:cs="Arial"/>
                <w:szCs w:val="24"/>
                <w:lang w:val="en-US"/>
              </w:rPr>
              <w:t xml:space="preserve"> #GetReadyToVote #YourVoteMatters</w:t>
            </w:r>
          </w:p>
          <w:p w14:paraId="30C27E79" w14:textId="77777777" w:rsidR="00502331" w:rsidRDefault="00502331" w:rsidP="00E953DD">
            <w:pPr>
              <w:rPr>
                <w:rFonts w:eastAsia="Arial" w:cs="Arial"/>
                <w:lang w:val="en-US"/>
              </w:rPr>
            </w:pPr>
          </w:p>
          <w:p w14:paraId="0FDAB5AB" w14:textId="068B8F75" w:rsidR="00E953DD" w:rsidRPr="00AF0876" w:rsidRDefault="00E953DD" w:rsidP="00E953DD">
            <w:pPr>
              <w:rPr>
                <w:rFonts w:eastAsia="Arial" w:cs="Arial"/>
                <w:szCs w:val="24"/>
              </w:rPr>
            </w:pPr>
          </w:p>
        </w:tc>
      </w:tr>
      <w:tr w:rsidR="00E953DD" w14:paraId="3936CE0D" w14:textId="77777777" w:rsidTr="00E953DD">
        <w:tc>
          <w:tcPr>
            <w:tcW w:w="4497" w:type="dxa"/>
          </w:tcPr>
          <w:p w14:paraId="7DF54D32" w14:textId="0108EFF3" w:rsidR="00E953DD" w:rsidRDefault="00E953DD" w:rsidP="00E953DD">
            <w:pPr>
              <w:rPr>
                <w:rFonts w:cs="Arial"/>
                <w:noProof/>
                <w:szCs w:val="24"/>
              </w:rPr>
            </w:pPr>
          </w:p>
          <w:p w14:paraId="6BF002B5" w14:textId="68986A4D" w:rsidR="00E251EB" w:rsidRDefault="004C3DF5" w:rsidP="00E953DD">
            <w:pPr>
              <w:rPr>
                <w:rFonts w:cs="Arial"/>
                <w:noProof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32FACB" wp14:editId="699442E5">
                  <wp:extent cx="1873250" cy="189068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555" cy="189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0309B" w14:textId="3DB941F3" w:rsidR="00E251EB" w:rsidRDefault="00E251EB" w:rsidP="004C3DF5">
            <w:pPr>
              <w:rPr>
                <w:rFonts w:cs="Arial"/>
                <w:sz w:val="20"/>
                <w:szCs w:val="20"/>
              </w:rPr>
            </w:pPr>
            <w:r w:rsidRPr="0053325E">
              <w:rPr>
                <w:rFonts w:cs="Arial"/>
                <w:sz w:val="20"/>
                <w:szCs w:val="20"/>
              </w:rPr>
              <w:t xml:space="preserve">Please </w:t>
            </w:r>
            <w:r w:rsidR="005263B3">
              <w:rPr>
                <w:rFonts w:cs="Arial"/>
                <w:sz w:val="20"/>
                <w:szCs w:val="20"/>
              </w:rPr>
              <w:t>ad</w:t>
            </w:r>
            <w:r w:rsidRPr="0053325E">
              <w:rPr>
                <w:rFonts w:cs="Arial"/>
                <w:sz w:val="20"/>
                <w:szCs w:val="20"/>
              </w:rPr>
              <w:t xml:space="preserve">d this image </w:t>
            </w:r>
            <w:r w:rsidR="005263B3">
              <w:rPr>
                <w:rFonts w:cs="Arial"/>
                <w:sz w:val="20"/>
                <w:szCs w:val="20"/>
              </w:rPr>
              <w:t xml:space="preserve">to your message </w:t>
            </w:r>
            <w:r w:rsidRPr="0053325E">
              <w:rPr>
                <w:rFonts w:cs="Arial"/>
                <w:sz w:val="20"/>
                <w:szCs w:val="20"/>
              </w:rPr>
              <w:t xml:space="preserve">from the folder attached to the email – the file is </w:t>
            </w:r>
            <w:proofErr w:type="gramStart"/>
            <w:r w:rsidRPr="0053325E">
              <w:rPr>
                <w:rFonts w:cs="Arial"/>
                <w:sz w:val="20"/>
                <w:szCs w:val="20"/>
              </w:rPr>
              <w:t>called</w:t>
            </w:r>
            <w:proofErr w:type="gramEnd"/>
          </w:p>
          <w:p w14:paraId="43614DEC" w14:textId="3D9BA61C" w:rsidR="004C3DF5" w:rsidRDefault="00973CB0" w:rsidP="004C3DF5">
            <w:pPr>
              <w:rPr>
                <w:rFonts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40525F" wp14:editId="1E8D96F4">
                  <wp:extent cx="1873250" cy="601375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443" cy="60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50816" w14:textId="4835649A" w:rsidR="004C3DF5" w:rsidRDefault="004C3DF5" w:rsidP="004C3DF5">
            <w:pPr>
              <w:rPr>
                <w:rFonts w:cs="Arial"/>
                <w:noProof/>
                <w:szCs w:val="24"/>
              </w:rPr>
            </w:pPr>
          </w:p>
        </w:tc>
        <w:tc>
          <w:tcPr>
            <w:tcW w:w="5165" w:type="dxa"/>
          </w:tcPr>
          <w:p w14:paraId="69319F60" w14:textId="77777777" w:rsidR="000F196B" w:rsidRDefault="000F196B" w:rsidP="000F196B">
            <w:r w:rsidRPr="2CB88CA4">
              <w:rPr>
                <w:rFonts w:eastAsia="Arial" w:cs="Arial"/>
                <w:b/>
                <w:bCs/>
                <w:szCs w:val="24"/>
              </w:rPr>
              <w:lastRenderedPageBreak/>
              <w:t>Instagram version</w:t>
            </w:r>
            <w:r w:rsidRPr="2CB88CA4">
              <w:rPr>
                <w:rFonts w:eastAsia="Arial" w:cs="Arial"/>
                <w:szCs w:val="24"/>
              </w:rPr>
              <w:t xml:space="preserve"> </w:t>
            </w:r>
            <w:r w:rsidRPr="2CB88CA4">
              <w:rPr>
                <w:rFonts w:eastAsia="Arial" w:cs="Arial"/>
                <w:szCs w:val="24"/>
                <w:lang w:val="en-US"/>
              </w:rPr>
              <w:t xml:space="preserve"> </w:t>
            </w:r>
          </w:p>
          <w:p w14:paraId="3C1D9421" w14:textId="77777777" w:rsidR="000F196B" w:rsidRPr="00E953DD" w:rsidRDefault="000F196B" w:rsidP="000F196B">
            <w:pPr>
              <w:rPr>
                <w:rFonts w:eastAsia="Arial" w:cs="Arial"/>
                <w:szCs w:val="24"/>
              </w:rPr>
            </w:pPr>
            <w:r w:rsidRPr="00E953DD">
              <w:rPr>
                <w:rFonts w:eastAsia="Arial" w:cs="Arial"/>
                <w:szCs w:val="24"/>
              </w:rPr>
              <w:t xml:space="preserve">The York and North Yorkshire Mayor will be chosen by you in the election on Thursday 2 May 2024. </w:t>
            </w:r>
          </w:p>
          <w:p w14:paraId="55C88DBA" w14:textId="77777777" w:rsidR="000F196B" w:rsidRPr="00E953DD" w:rsidRDefault="000F196B" w:rsidP="000F196B">
            <w:pPr>
              <w:rPr>
                <w:rFonts w:eastAsia="Arial" w:cs="Arial"/>
                <w:szCs w:val="24"/>
              </w:rPr>
            </w:pPr>
          </w:p>
          <w:p w14:paraId="09F20D50" w14:textId="77777777" w:rsidR="000F196B" w:rsidRDefault="000F196B" w:rsidP="000F196B">
            <w:pPr>
              <w:rPr>
                <w:rFonts w:eastAsia="Arial" w:cs="Arial"/>
                <w:szCs w:val="24"/>
              </w:rPr>
            </w:pPr>
            <w:r w:rsidRPr="00E953DD">
              <w:rPr>
                <w:rFonts w:eastAsia="Arial" w:cs="Arial"/>
                <w:szCs w:val="24"/>
              </w:rPr>
              <w:t xml:space="preserve">You must be registered to vote in this election by 11.59pm on 16 </w:t>
            </w:r>
            <w:proofErr w:type="gramStart"/>
            <w:r w:rsidRPr="00E953DD">
              <w:rPr>
                <w:rFonts w:eastAsia="Arial" w:cs="Arial"/>
                <w:szCs w:val="24"/>
              </w:rPr>
              <w:t>April</w:t>
            </w:r>
            <w:proofErr w:type="gramEnd"/>
          </w:p>
          <w:p w14:paraId="25F56964" w14:textId="77777777" w:rsidR="000F196B" w:rsidRDefault="000F196B" w:rsidP="000F196B">
            <w:pPr>
              <w:rPr>
                <w:rFonts w:eastAsia="Arial" w:cs="Arial"/>
                <w:szCs w:val="24"/>
              </w:rPr>
            </w:pPr>
          </w:p>
          <w:p w14:paraId="52D8E510" w14:textId="77777777" w:rsidR="000F196B" w:rsidRPr="001417ED" w:rsidRDefault="000F196B" w:rsidP="000F196B">
            <w:pPr>
              <w:rPr>
                <w:rFonts w:eastAsia="Arial" w:cs="Arial"/>
                <w:szCs w:val="24"/>
                <w:lang w:val="en-US"/>
              </w:rPr>
            </w:pPr>
            <w:r w:rsidRPr="001417ED">
              <w:rPr>
                <w:rFonts w:eastAsia="Arial" w:cs="Arial"/>
                <w:szCs w:val="24"/>
                <w:lang w:val="en-US"/>
              </w:rPr>
              <w:t xml:space="preserve">Find out how to </w:t>
            </w:r>
            <w:r>
              <w:rPr>
                <w:rFonts w:eastAsia="Arial" w:cs="Arial"/>
                <w:szCs w:val="24"/>
                <w:lang w:val="en-US"/>
              </w:rPr>
              <w:t>register</w:t>
            </w:r>
            <w:r w:rsidRPr="001417ED">
              <w:rPr>
                <w:rFonts w:eastAsia="Arial" w:cs="Arial"/>
                <w:szCs w:val="24"/>
                <w:lang w:val="en-US"/>
              </w:rPr>
              <w:t xml:space="preserve"> at: </w:t>
            </w:r>
          </w:p>
          <w:p w14:paraId="65D87871" w14:textId="04B66F0E" w:rsidR="000F196B" w:rsidRDefault="00000000" w:rsidP="000F196B">
            <w:pPr>
              <w:rPr>
                <w:rFonts w:eastAsia="Arial" w:cs="Arial"/>
                <w:szCs w:val="24"/>
                <w:lang w:val="en-US"/>
              </w:rPr>
            </w:pPr>
            <w:hyperlink r:id="rId24" w:history="1">
              <w:r w:rsidR="000F196B">
                <w:rPr>
                  <w:rStyle w:val="Hyperlink"/>
                  <w:rFonts w:eastAsia="Arial" w:cs="Arial"/>
                  <w:szCs w:val="24"/>
                  <w:lang w:val="en-US"/>
                </w:rPr>
                <w:t>www.northyorks.gov.uk/mayoralelection</w:t>
              </w:r>
            </w:hyperlink>
            <w:r w:rsidR="000F196B">
              <w:rPr>
                <w:rFonts w:eastAsia="Arial" w:cs="Arial"/>
                <w:szCs w:val="24"/>
                <w:lang w:val="en-US"/>
              </w:rPr>
              <w:t xml:space="preserve"> </w:t>
            </w:r>
          </w:p>
          <w:p w14:paraId="3C917AE4" w14:textId="77777777" w:rsidR="000F196B" w:rsidRDefault="000F196B" w:rsidP="000F196B">
            <w:pPr>
              <w:rPr>
                <w:rFonts w:eastAsia="Arial" w:cs="Arial"/>
                <w:szCs w:val="24"/>
                <w:lang w:val="en-US"/>
              </w:rPr>
            </w:pPr>
          </w:p>
          <w:p w14:paraId="34244FA0" w14:textId="77777777" w:rsidR="000F196B" w:rsidRDefault="000F196B" w:rsidP="000F196B">
            <w:pPr>
              <w:rPr>
                <w:rFonts w:eastAsia="Arial" w:cs="Arial"/>
                <w:szCs w:val="24"/>
                <w:lang w:val="en-US"/>
              </w:rPr>
            </w:pPr>
            <w:r w:rsidRPr="001417ED">
              <w:rPr>
                <w:rFonts w:eastAsia="Arial" w:cs="Arial"/>
                <w:szCs w:val="24"/>
                <w:lang w:val="en-US"/>
              </w:rPr>
              <w:t>#GetReadyToVote #YourVoteMatters</w:t>
            </w:r>
          </w:p>
          <w:p w14:paraId="27DE2D60" w14:textId="77777777" w:rsidR="00E953DD" w:rsidRDefault="00E953DD" w:rsidP="00E953DD">
            <w:pPr>
              <w:rPr>
                <w:rFonts w:eastAsia="Arial" w:cs="Arial"/>
                <w:szCs w:val="24"/>
              </w:rPr>
            </w:pPr>
          </w:p>
          <w:p w14:paraId="25D5BE18" w14:textId="77777777" w:rsidR="000F196B" w:rsidRDefault="000F196B" w:rsidP="00E953DD">
            <w:pPr>
              <w:rPr>
                <w:rFonts w:eastAsia="Arial" w:cs="Arial"/>
                <w:szCs w:val="24"/>
              </w:rPr>
            </w:pPr>
          </w:p>
          <w:p w14:paraId="2D83ED64" w14:textId="25220991" w:rsidR="000F196B" w:rsidRPr="00E953DD" w:rsidRDefault="000F196B" w:rsidP="00E953DD">
            <w:pPr>
              <w:rPr>
                <w:rFonts w:eastAsia="Arial" w:cs="Arial"/>
                <w:szCs w:val="24"/>
              </w:rPr>
            </w:pPr>
          </w:p>
        </w:tc>
      </w:tr>
      <w:tr w:rsidR="007D6E9F" w14:paraId="1105B3AB" w14:textId="77777777" w:rsidTr="00D74555">
        <w:tc>
          <w:tcPr>
            <w:tcW w:w="9662" w:type="dxa"/>
            <w:gridSpan w:val="2"/>
          </w:tcPr>
          <w:p w14:paraId="0333A5DF" w14:textId="5CB8F139" w:rsidR="007D6E9F" w:rsidRDefault="007D6E9F" w:rsidP="007D6E9F">
            <w:pPr>
              <w:rPr>
                <w:rFonts w:eastAsia="Arial" w:cs="Arial"/>
                <w:b/>
                <w:bCs/>
                <w:szCs w:val="24"/>
              </w:rPr>
            </w:pPr>
            <w:r>
              <w:rPr>
                <w:rFonts w:eastAsia="Arial" w:cs="Arial"/>
                <w:b/>
                <w:bCs/>
                <w:szCs w:val="24"/>
                <w:highlight w:val="yellow"/>
              </w:rPr>
              <w:lastRenderedPageBreak/>
              <w:t>U</w:t>
            </w:r>
            <w:r w:rsidRPr="00652AD1">
              <w:rPr>
                <w:rFonts w:eastAsia="Arial" w:cs="Arial"/>
                <w:b/>
                <w:bCs/>
                <w:szCs w:val="24"/>
                <w:highlight w:val="yellow"/>
              </w:rPr>
              <w:t xml:space="preserve">se </w:t>
            </w:r>
            <w:r>
              <w:rPr>
                <w:rFonts w:eastAsia="Arial" w:cs="Arial"/>
                <w:b/>
                <w:bCs/>
                <w:szCs w:val="24"/>
                <w:highlight w:val="yellow"/>
              </w:rPr>
              <w:t>t</w:t>
            </w:r>
            <w:r>
              <w:rPr>
                <w:rFonts w:eastAsia="Arial"/>
                <w:b/>
                <w:bCs/>
                <w:szCs w:val="24"/>
                <w:highlight w:val="yellow"/>
              </w:rPr>
              <w:t xml:space="preserve">hese messages </w:t>
            </w:r>
            <w:r w:rsidRPr="00652AD1">
              <w:rPr>
                <w:rFonts w:eastAsia="Arial" w:cs="Arial"/>
                <w:b/>
                <w:bCs/>
                <w:szCs w:val="24"/>
                <w:highlight w:val="yellow"/>
              </w:rPr>
              <w:t xml:space="preserve">up to and </w:t>
            </w:r>
            <w:r w:rsidRPr="00AD0787">
              <w:rPr>
                <w:rFonts w:eastAsia="Arial" w:cs="Arial"/>
                <w:b/>
                <w:bCs/>
                <w:szCs w:val="24"/>
                <w:highlight w:val="yellow"/>
              </w:rPr>
              <w:t xml:space="preserve">including </w:t>
            </w:r>
            <w:r>
              <w:rPr>
                <w:rFonts w:eastAsia="Arial" w:cs="Arial"/>
                <w:b/>
                <w:bCs/>
                <w:szCs w:val="24"/>
                <w:highlight w:val="yellow"/>
              </w:rPr>
              <w:t>T</w:t>
            </w:r>
            <w:r>
              <w:rPr>
                <w:rFonts w:eastAsia="Arial"/>
                <w:b/>
                <w:bCs/>
                <w:szCs w:val="24"/>
                <w:highlight w:val="yellow"/>
              </w:rPr>
              <w:t xml:space="preserve">hursday </w:t>
            </w:r>
            <w:r w:rsidRPr="00AD0787">
              <w:rPr>
                <w:rFonts w:eastAsia="Arial" w:cs="Arial"/>
                <w:b/>
                <w:bCs/>
                <w:szCs w:val="24"/>
                <w:highlight w:val="yellow"/>
              </w:rPr>
              <w:t>2 May</w:t>
            </w:r>
          </w:p>
          <w:p w14:paraId="0F8233B1" w14:textId="77777777" w:rsidR="007D6E9F" w:rsidRDefault="007D6E9F" w:rsidP="00973CB0">
            <w:pPr>
              <w:rPr>
                <w:rFonts w:eastAsia="Arial" w:cs="Arial"/>
                <w:b/>
                <w:bCs/>
                <w:szCs w:val="24"/>
                <w:highlight w:val="yellow"/>
              </w:rPr>
            </w:pPr>
          </w:p>
        </w:tc>
      </w:tr>
      <w:tr w:rsidR="00E953DD" w14:paraId="2E13D50C" w14:textId="77777777" w:rsidTr="00E953DD">
        <w:tc>
          <w:tcPr>
            <w:tcW w:w="4497" w:type="dxa"/>
          </w:tcPr>
          <w:p w14:paraId="4AB67269" w14:textId="77777777" w:rsidR="00E953DD" w:rsidRDefault="00E953DD" w:rsidP="00E953DD">
            <w:pPr>
              <w:rPr>
                <w:rFonts w:cs="Arial"/>
                <w:szCs w:val="24"/>
              </w:rPr>
            </w:pPr>
          </w:p>
          <w:p w14:paraId="544FF0C6" w14:textId="1A5AE809" w:rsidR="00E953DD" w:rsidRDefault="00E953DD" w:rsidP="00E953DD">
            <w:pPr>
              <w:rPr>
                <w:rFonts w:cs="Arial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845F3D" wp14:editId="6D4662F3">
                  <wp:extent cx="2514600" cy="141079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865" cy="14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D0AC7" w14:textId="06EE2B48" w:rsidR="00B4667C" w:rsidRPr="00B4667C" w:rsidRDefault="00B4667C" w:rsidP="00E953DD">
            <w:pPr>
              <w:rPr>
                <w:rFonts w:cs="Arial"/>
                <w:sz w:val="20"/>
                <w:szCs w:val="20"/>
              </w:rPr>
            </w:pPr>
            <w:r w:rsidRPr="00B4667C">
              <w:rPr>
                <w:rFonts w:cs="Arial"/>
                <w:sz w:val="20"/>
                <w:szCs w:val="20"/>
              </w:rPr>
              <w:t xml:space="preserve">Please </w:t>
            </w:r>
            <w:r w:rsidR="005263B3">
              <w:rPr>
                <w:rFonts w:cs="Arial"/>
                <w:sz w:val="20"/>
                <w:szCs w:val="20"/>
              </w:rPr>
              <w:t>add</w:t>
            </w:r>
            <w:r w:rsidRPr="00B4667C">
              <w:rPr>
                <w:rFonts w:cs="Arial"/>
                <w:sz w:val="20"/>
                <w:szCs w:val="20"/>
              </w:rPr>
              <w:t xml:space="preserve"> this image</w:t>
            </w:r>
            <w:r w:rsidR="005263B3">
              <w:rPr>
                <w:rFonts w:cs="Arial"/>
                <w:sz w:val="20"/>
                <w:szCs w:val="20"/>
              </w:rPr>
              <w:t xml:space="preserve"> to your message</w:t>
            </w:r>
            <w:r w:rsidRPr="00B4667C">
              <w:rPr>
                <w:rFonts w:cs="Arial"/>
                <w:sz w:val="20"/>
                <w:szCs w:val="20"/>
              </w:rPr>
              <w:t xml:space="preserve"> from the folder attached to the email – the file is </w:t>
            </w:r>
            <w:proofErr w:type="gramStart"/>
            <w:r w:rsidRPr="00B4667C">
              <w:rPr>
                <w:rFonts w:cs="Arial"/>
                <w:sz w:val="20"/>
                <w:szCs w:val="20"/>
              </w:rPr>
              <w:t>called</w:t>
            </w:r>
            <w:proofErr w:type="gramEnd"/>
          </w:p>
          <w:p w14:paraId="4F03AC30" w14:textId="6164CCE7" w:rsidR="00E953DD" w:rsidRDefault="00B4667C" w:rsidP="00E953DD">
            <w:pPr>
              <w:rPr>
                <w:rFonts w:cs="Arial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15922E" wp14:editId="1D95EDDE">
                  <wp:extent cx="1790700" cy="409680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692" cy="41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A825D" w14:textId="77777777" w:rsidR="00E953DD" w:rsidRDefault="00E953DD" w:rsidP="00E953DD">
            <w:pPr>
              <w:jc w:val="center"/>
            </w:pPr>
          </w:p>
          <w:p w14:paraId="4D49B8F4" w14:textId="2B316344" w:rsidR="00E953DD" w:rsidRPr="00E71894" w:rsidRDefault="00E953DD" w:rsidP="00E953DD">
            <w:pPr>
              <w:rPr>
                <w:i/>
                <w:iCs/>
              </w:rPr>
            </w:pPr>
            <w:r>
              <w:rPr>
                <w:i/>
                <w:iCs/>
                <w:highlight w:val="cyan"/>
              </w:rPr>
              <w:t xml:space="preserve">Please </w:t>
            </w:r>
            <w:r w:rsidRPr="00E71894">
              <w:rPr>
                <w:i/>
                <w:iCs/>
                <w:highlight w:val="cyan"/>
              </w:rPr>
              <w:t xml:space="preserve">copy the </w:t>
            </w:r>
            <w:r>
              <w:rPr>
                <w:i/>
                <w:iCs/>
                <w:highlight w:val="cyan"/>
              </w:rPr>
              <w:t>t</w:t>
            </w:r>
            <w:r w:rsidRPr="00E71894">
              <w:rPr>
                <w:i/>
                <w:iCs/>
                <w:highlight w:val="cyan"/>
              </w:rPr>
              <w:t xml:space="preserve">ext and link and drop it into your social </w:t>
            </w:r>
            <w:r>
              <w:rPr>
                <w:i/>
                <w:iCs/>
                <w:highlight w:val="cyan"/>
              </w:rPr>
              <w:t>message</w:t>
            </w:r>
            <w:r w:rsidRPr="00AF541F">
              <w:rPr>
                <w:i/>
                <w:iCs/>
                <w:highlight w:val="cyan"/>
              </w:rPr>
              <w:t xml:space="preserve"> directly without making any changes to the link.  This helps us to understand how many people are reading these messages.</w:t>
            </w:r>
            <w:r>
              <w:rPr>
                <w:i/>
                <w:iCs/>
              </w:rPr>
              <w:t xml:space="preserve"> </w:t>
            </w:r>
          </w:p>
          <w:p w14:paraId="0197E788" w14:textId="77777777" w:rsidR="00E953DD" w:rsidRDefault="00E953DD" w:rsidP="00E953D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5165" w:type="dxa"/>
          </w:tcPr>
          <w:p w14:paraId="3B99F34B" w14:textId="28EF4066" w:rsidR="00E953DD" w:rsidRDefault="00E953DD" w:rsidP="00E953DD">
            <w:r w:rsidRPr="2CB88CA4">
              <w:rPr>
                <w:rFonts w:eastAsia="Arial" w:cs="Arial"/>
                <w:b/>
                <w:bCs/>
                <w:i/>
                <w:iCs/>
                <w:szCs w:val="24"/>
              </w:rPr>
              <w:t>Facebook version</w:t>
            </w:r>
            <w:r w:rsidRPr="2CB88CA4">
              <w:rPr>
                <w:rFonts w:eastAsia="Arial" w:cs="Arial"/>
                <w:szCs w:val="24"/>
              </w:rPr>
              <w:t xml:space="preserve"> </w:t>
            </w:r>
            <w:r w:rsidRPr="2CB88CA4">
              <w:rPr>
                <w:rFonts w:eastAsia="Arial" w:cs="Arial"/>
                <w:szCs w:val="24"/>
                <w:lang w:val="en-US"/>
              </w:rPr>
              <w:t xml:space="preserve"> </w:t>
            </w:r>
          </w:p>
          <w:p w14:paraId="2E3F338E" w14:textId="5DB373E8" w:rsidR="00E953DD" w:rsidRPr="001417E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  <w:r w:rsidRPr="001417ED">
              <w:rPr>
                <w:rFonts w:eastAsia="Arial" w:cs="Arial"/>
                <w:szCs w:val="24"/>
                <w:lang w:val="en-US"/>
              </w:rPr>
              <w:t xml:space="preserve">How will you </w:t>
            </w:r>
            <w:r w:rsidR="00B00B94">
              <w:rPr>
                <w:rFonts w:eastAsia="Arial" w:cs="Arial"/>
                <w:szCs w:val="24"/>
                <w:lang w:val="en-US"/>
              </w:rPr>
              <w:t xml:space="preserve">cast your </w:t>
            </w:r>
            <w:r w:rsidRPr="001417ED">
              <w:rPr>
                <w:rFonts w:eastAsia="Arial" w:cs="Arial"/>
                <w:szCs w:val="24"/>
                <w:lang w:val="en-US"/>
              </w:rPr>
              <w:t>vote at the York and North Yorkshire Mayoral election on 2 May 2024?</w:t>
            </w:r>
          </w:p>
          <w:p w14:paraId="49A99DDC" w14:textId="77777777" w:rsidR="00E953DD" w:rsidRPr="001417E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</w:p>
          <w:p w14:paraId="0B19E182" w14:textId="19C97120" w:rsidR="00E953DD" w:rsidRPr="001417E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  <w:r w:rsidRPr="001417ED">
              <w:rPr>
                <w:rFonts w:eastAsia="Arial" w:cs="Arial"/>
                <w:szCs w:val="24"/>
                <w:lang w:val="en-US"/>
              </w:rPr>
              <w:t xml:space="preserve">You can vote however it suits you – in person, by post or by proxy. </w:t>
            </w:r>
          </w:p>
          <w:p w14:paraId="7AECF0DE" w14:textId="77777777" w:rsidR="00E953DD" w:rsidRPr="001417E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</w:p>
          <w:p w14:paraId="2ECA9CFE" w14:textId="0C0C8181" w:rsidR="00E953D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  <w:r w:rsidRPr="001417ED">
              <w:rPr>
                <w:rFonts w:eastAsia="Arial" w:cs="Arial"/>
                <w:szCs w:val="24"/>
                <w:lang w:val="en-US"/>
              </w:rPr>
              <w:t xml:space="preserve">Find out how to arrange the way you want to vote at: </w:t>
            </w:r>
            <w:hyperlink r:id="rId27" w:history="1">
              <w:r>
                <w:rPr>
                  <w:rStyle w:val="Hyperlink"/>
                  <w:rFonts w:eastAsia="Arial" w:cs="Arial"/>
                  <w:szCs w:val="24"/>
                  <w:lang w:val="en-US"/>
                </w:rPr>
                <w:t>www.northyorks.gov.uk/mayoralelection</w:t>
              </w:r>
            </w:hyperlink>
            <w:r>
              <w:rPr>
                <w:rFonts w:eastAsia="Arial" w:cs="Arial"/>
                <w:szCs w:val="24"/>
                <w:lang w:val="en-US"/>
              </w:rPr>
              <w:t xml:space="preserve"> </w:t>
            </w:r>
          </w:p>
          <w:p w14:paraId="70426BEA" w14:textId="77777777" w:rsidR="00E953D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</w:p>
          <w:p w14:paraId="16594F52" w14:textId="6FCEB98A" w:rsidR="00E953D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  <w:r w:rsidRPr="001417ED">
              <w:rPr>
                <w:rFonts w:eastAsia="Arial" w:cs="Arial"/>
                <w:szCs w:val="24"/>
                <w:lang w:val="en-US"/>
              </w:rPr>
              <w:t>#GetReadyToVote #YourVoteMatters</w:t>
            </w:r>
          </w:p>
          <w:p w14:paraId="4910DD27" w14:textId="5432150A" w:rsidR="00E953DD" w:rsidRDefault="00E953DD" w:rsidP="00E953DD"/>
          <w:p w14:paraId="2700F52A" w14:textId="77777777" w:rsidR="00E953DD" w:rsidRDefault="00E953DD" w:rsidP="00E953DD">
            <w:r w:rsidRPr="2CB88CA4">
              <w:rPr>
                <w:rFonts w:eastAsia="Arial" w:cs="Arial"/>
                <w:szCs w:val="24"/>
              </w:rPr>
              <w:t>-------------------------</w:t>
            </w:r>
            <w:r w:rsidRPr="2CB88CA4">
              <w:rPr>
                <w:rFonts w:eastAsia="Arial" w:cs="Arial"/>
                <w:szCs w:val="24"/>
                <w:lang w:val="en-US"/>
              </w:rPr>
              <w:t xml:space="preserve"> </w:t>
            </w:r>
          </w:p>
          <w:p w14:paraId="6ACA177C" w14:textId="49835E4C" w:rsidR="00E953DD" w:rsidRDefault="00E953DD" w:rsidP="00E953DD">
            <w:pPr>
              <w:rPr>
                <w:rFonts w:eastAsia="Arial" w:cs="Arial"/>
                <w:lang w:val="en-US"/>
              </w:rPr>
            </w:pPr>
            <w:r w:rsidRPr="023F4BAE">
              <w:rPr>
                <w:rFonts w:eastAsia="Arial" w:cs="Arial"/>
                <w:b/>
                <w:bCs/>
                <w:i/>
                <w:iCs/>
              </w:rPr>
              <w:t>X (formerly Twitter) version:</w:t>
            </w:r>
            <w:r w:rsidRPr="023F4BAE">
              <w:rPr>
                <w:rFonts w:eastAsia="Arial" w:cs="Arial"/>
              </w:rPr>
              <w:t xml:space="preserve"> </w:t>
            </w:r>
            <w:r w:rsidRPr="023F4BAE">
              <w:rPr>
                <w:rFonts w:eastAsia="Arial" w:cs="Arial"/>
                <w:lang w:val="en-US"/>
              </w:rPr>
              <w:t xml:space="preserve"> </w:t>
            </w:r>
          </w:p>
          <w:p w14:paraId="2F53D25C" w14:textId="74734980" w:rsidR="00E953DD" w:rsidRPr="00EB10E0" w:rsidRDefault="00E953DD" w:rsidP="00E953DD">
            <w:pPr>
              <w:rPr>
                <w:rFonts w:eastAsia="Arial" w:cs="Arial"/>
                <w:szCs w:val="24"/>
              </w:rPr>
            </w:pPr>
            <w:r w:rsidRPr="00EB10E0">
              <w:rPr>
                <w:rFonts w:eastAsia="Arial" w:cs="Arial"/>
                <w:szCs w:val="24"/>
              </w:rPr>
              <w:t xml:space="preserve">How will you </w:t>
            </w:r>
            <w:r w:rsidR="005263B3">
              <w:rPr>
                <w:rFonts w:eastAsia="Arial" w:cs="Arial"/>
                <w:szCs w:val="24"/>
              </w:rPr>
              <w:t xml:space="preserve">cast your </w:t>
            </w:r>
            <w:r w:rsidRPr="00EB10E0">
              <w:rPr>
                <w:rFonts w:eastAsia="Arial" w:cs="Arial"/>
                <w:szCs w:val="24"/>
              </w:rPr>
              <w:t>vote at the York and North Yorkshire Mayoral election on 2 May 2024?</w:t>
            </w:r>
          </w:p>
          <w:p w14:paraId="3DB9E5FE" w14:textId="05D7B282" w:rsidR="00E953DD" w:rsidRPr="00EB10E0" w:rsidRDefault="00E953DD" w:rsidP="00E953DD">
            <w:pPr>
              <w:rPr>
                <w:rFonts w:eastAsia="Arial" w:cs="Arial"/>
                <w:szCs w:val="24"/>
              </w:rPr>
            </w:pPr>
            <w:r w:rsidRPr="00EB10E0">
              <w:rPr>
                <w:rFonts w:eastAsia="Arial" w:cs="Arial"/>
                <w:szCs w:val="24"/>
              </w:rPr>
              <w:t xml:space="preserve">You can vote in person, by post or by proxy. </w:t>
            </w:r>
          </w:p>
          <w:p w14:paraId="5C0B5BD7" w14:textId="7C248562" w:rsidR="00E953DD" w:rsidRDefault="00E953DD" w:rsidP="00E953DD">
            <w:pPr>
              <w:rPr>
                <w:rFonts w:eastAsia="Arial" w:cs="Arial"/>
                <w:szCs w:val="24"/>
              </w:rPr>
            </w:pPr>
            <w:r w:rsidRPr="00EB10E0">
              <w:rPr>
                <w:rFonts w:eastAsia="Arial" w:cs="Arial"/>
                <w:szCs w:val="24"/>
              </w:rPr>
              <w:t xml:space="preserve">Find out more at </w:t>
            </w:r>
            <w:hyperlink r:id="rId28" w:history="1">
              <w:r>
                <w:rPr>
                  <w:rStyle w:val="Hyperlink"/>
                  <w:rFonts w:eastAsia="Arial" w:cs="Arial"/>
                  <w:szCs w:val="24"/>
                  <w:lang w:val="en-US"/>
                </w:rPr>
                <w:t>www.northyorks.gov.uk/mayoralelection</w:t>
              </w:r>
            </w:hyperlink>
          </w:p>
          <w:p w14:paraId="69604A6B" w14:textId="038B5532" w:rsidR="00E953DD" w:rsidRDefault="00E953DD" w:rsidP="00E953DD"/>
        </w:tc>
      </w:tr>
      <w:tr w:rsidR="00E953DD" w14:paraId="45CEBFB1" w14:textId="77777777" w:rsidTr="00E953DD">
        <w:tc>
          <w:tcPr>
            <w:tcW w:w="4497" w:type="dxa"/>
          </w:tcPr>
          <w:p w14:paraId="267F61B4" w14:textId="77777777" w:rsidR="00E953DD" w:rsidRPr="000B68BD" w:rsidRDefault="00E953DD" w:rsidP="00E953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0B68BD">
              <w:rPr>
                <w:rFonts w:ascii="Times New Roman" w:eastAsia="Times New Roman" w:hAnsi="Times New Roman" w:cs="Times New Roman"/>
                <w:noProof/>
                <w:szCs w:val="24"/>
                <w:lang w:eastAsia="en-GB"/>
              </w:rPr>
              <w:lastRenderedPageBreak/>
              <w:drawing>
                <wp:inline distT="0" distB="0" distL="0" distR="0" wp14:anchorId="7FD401FD" wp14:editId="5ED77B38">
                  <wp:extent cx="2190750" cy="21907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58B7B" w14:textId="77777777" w:rsidR="0070425D" w:rsidRDefault="0070425D" w:rsidP="0070425D">
            <w:pPr>
              <w:rPr>
                <w:rFonts w:cs="Arial"/>
                <w:sz w:val="20"/>
                <w:szCs w:val="20"/>
              </w:rPr>
            </w:pPr>
            <w:r w:rsidRPr="00B4667C">
              <w:rPr>
                <w:rFonts w:cs="Arial"/>
                <w:sz w:val="20"/>
                <w:szCs w:val="20"/>
              </w:rPr>
              <w:t xml:space="preserve">Please upload this image from the folder attached to the email – the file is </w:t>
            </w:r>
            <w:proofErr w:type="gramStart"/>
            <w:r w:rsidRPr="00B4667C">
              <w:rPr>
                <w:rFonts w:cs="Arial"/>
                <w:sz w:val="20"/>
                <w:szCs w:val="20"/>
              </w:rPr>
              <w:t>called</w:t>
            </w:r>
            <w:proofErr w:type="gramEnd"/>
          </w:p>
          <w:p w14:paraId="1E5C42E5" w14:textId="5A25A907" w:rsidR="0070425D" w:rsidRPr="00B4667C" w:rsidRDefault="00B00B94" w:rsidP="0070425D">
            <w:pPr>
              <w:rPr>
                <w:rFonts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D25A71" wp14:editId="4DB159C8">
                  <wp:extent cx="1885950" cy="587651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497" cy="589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489F0" w14:textId="33B0F90C" w:rsidR="00E953DD" w:rsidRDefault="00E953DD" w:rsidP="00E953DD">
            <w:pPr>
              <w:jc w:val="center"/>
              <w:rPr>
                <w:rFonts w:cs="Arial"/>
              </w:rPr>
            </w:pPr>
          </w:p>
        </w:tc>
        <w:tc>
          <w:tcPr>
            <w:tcW w:w="5165" w:type="dxa"/>
          </w:tcPr>
          <w:p w14:paraId="273C8F5C" w14:textId="77777777" w:rsidR="00E953DD" w:rsidRDefault="00E953DD" w:rsidP="00E953DD">
            <w:r w:rsidRPr="2CB88CA4">
              <w:rPr>
                <w:rFonts w:eastAsia="Arial" w:cs="Arial"/>
                <w:b/>
                <w:bCs/>
                <w:szCs w:val="24"/>
              </w:rPr>
              <w:t>Instagram version</w:t>
            </w:r>
            <w:r w:rsidRPr="2CB88CA4">
              <w:rPr>
                <w:rFonts w:eastAsia="Arial" w:cs="Arial"/>
                <w:szCs w:val="24"/>
              </w:rPr>
              <w:t xml:space="preserve"> </w:t>
            </w:r>
            <w:r w:rsidRPr="2CB88CA4">
              <w:rPr>
                <w:rFonts w:eastAsia="Arial" w:cs="Arial"/>
                <w:szCs w:val="24"/>
                <w:lang w:val="en-US"/>
              </w:rPr>
              <w:t xml:space="preserve"> </w:t>
            </w:r>
          </w:p>
          <w:p w14:paraId="5C6B53FA" w14:textId="0C4066E5" w:rsidR="00E953DD" w:rsidRPr="001417E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  <w:r w:rsidRPr="001417ED">
              <w:rPr>
                <w:rFonts w:eastAsia="Arial" w:cs="Arial"/>
                <w:szCs w:val="24"/>
                <w:lang w:val="en-US"/>
              </w:rPr>
              <w:t>How will you</w:t>
            </w:r>
            <w:r w:rsidR="00B00B94">
              <w:rPr>
                <w:rFonts w:eastAsia="Arial" w:cs="Arial"/>
                <w:szCs w:val="24"/>
                <w:lang w:val="en-US"/>
              </w:rPr>
              <w:t xml:space="preserve"> cast your</w:t>
            </w:r>
            <w:r w:rsidRPr="001417ED">
              <w:rPr>
                <w:rFonts w:eastAsia="Arial" w:cs="Arial"/>
                <w:szCs w:val="24"/>
                <w:lang w:val="en-US"/>
              </w:rPr>
              <w:t xml:space="preserve"> vote at the York and North Yorkshire Mayoral election on 2 May 2024?</w:t>
            </w:r>
          </w:p>
          <w:p w14:paraId="1C818E71" w14:textId="77777777" w:rsidR="00E953DD" w:rsidRPr="001417E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</w:p>
          <w:p w14:paraId="314238C1" w14:textId="1DB829E6" w:rsidR="00E953DD" w:rsidRPr="001417E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  <w:r w:rsidRPr="001417ED">
              <w:rPr>
                <w:rFonts w:eastAsia="Arial" w:cs="Arial"/>
                <w:szCs w:val="24"/>
                <w:lang w:val="en-US"/>
              </w:rPr>
              <w:t xml:space="preserve">You can vote however it suits you – in person, by post or by proxy. </w:t>
            </w:r>
          </w:p>
          <w:p w14:paraId="54880453" w14:textId="77777777" w:rsidR="00E953DD" w:rsidRPr="001417E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</w:p>
          <w:p w14:paraId="011AD78C" w14:textId="77777777" w:rsidR="00E953DD" w:rsidRPr="001417E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  <w:r w:rsidRPr="001417ED">
              <w:rPr>
                <w:rFonts w:eastAsia="Arial" w:cs="Arial"/>
                <w:szCs w:val="24"/>
                <w:lang w:val="en-US"/>
              </w:rPr>
              <w:t xml:space="preserve">Find out how to arrange the way you want to vote at: </w:t>
            </w:r>
          </w:p>
          <w:p w14:paraId="7DCBBED7" w14:textId="66E1E6F0" w:rsidR="00E953DD" w:rsidRDefault="00000000" w:rsidP="00E953DD">
            <w:pPr>
              <w:rPr>
                <w:rFonts w:eastAsia="Arial" w:cs="Arial"/>
                <w:szCs w:val="24"/>
                <w:lang w:val="en-US"/>
              </w:rPr>
            </w:pPr>
            <w:hyperlink r:id="rId31" w:history="1">
              <w:r w:rsidR="00E953DD" w:rsidRPr="0047285C">
                <w:rPr>
                  <w:rStyle w:val="Hyperlink"/>
                  <w:rFonts w:eastAsia="Arial" w:cs="Arial"/>
                  <w:szCs w:val="24"/>
                  <w:lang w:val="en-US"/>
                </w:rPr>
                <w:t>https://www.northyorks.gov.uk/mayoralelection</w:t>
              </w:r>
            </w:hyperlink>
            <w:r w:rsidR="00E953DD">
              <w:rPr>
                <w:rFonts w:eastAsia="Arial" w:cs="Arial"/>
                <w:szCs w:val="24"/>
                <w:lang w:val="en-US"/>
              </w:rPr>
              <w:t xml:space="preserve"> </w:t>
            </w:r>
          </w:p>
          <w:p w14:paraId="0C654C06" w14:textId="77777777" w:rsidR="00E953D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</w:p>
          <w:p w14:paraId="2522423F" w14:textId="77777777" w:rsidR="00E953DD" w:rsidRDefault="00E953DD" w:rsidP="00E953DD">
            <w:pPr>
              <w:rPr>
                <w:rFonts w:eastAsia="Arial" w:cs="Arial"/>
                <w:szCs w:val="24"/>
                <w:lang w:val="en-US"/>
              </w:rPr>
            </w:pPr>
            <w:r w:rsidRPr="001417ED">
              <w:rPr>
                <w:rFonts w:eastAsia="Arial" w:cs="Arial"/>
                <w:szCs w:val="24"/>
                <w:lang w:val="en-US"/>
              </w:rPr>
              <w:t>#GetReadyToVote #YourVoteMatters</w:t>
            </w:r>
          </w:p>
          <w:p w14:paraId="1AE7B31A" w14:textId="2E5429FA" w:rsidR="00E953DD" w:rsidRDefault="00E953DD" w:rsidP="00E953DD"/>
        </w:tc>
      </w:tr>
    </w:tbl>
    <w:p w14:paraId="279CBB93" w14:textId="2703CE8C" w:rsidR="004F7FAC" w:rsidRDefault="004F7FAC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</w:p>
    <w:p w14:paraId="58179A37" w14:textId="42193E47" w:rsidR="005E7C22" w:rsidRDefault="007D6E9F" w:rsidP="007D6E9F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rStyle w:val="normaltextrun"/>
          <w:rFonts w:ascii="Arial" w:hAnsi="Arial" w:cs="Arial"/>
          <w:b/>
          <w:bCs/>
        </w:rPr>
        <w:t>3. Supporting v</w:t>
      </w:r>
      <w:r w:rsidR="005E7C22" w:rsidRPr="005E7C22">
        <w:rPr>
          <w:rStyle w:val="normaltextrun"/>
          <w:rFonts w:ascii="Arial" w:hAnsi="Arial" w:cs="Arial"/>
          <w:b/>
          <w:bCs/>
        </w:rPr>
        <w:t>ideo of Christopher Porter – Self Advocate</w:t>
      </w:r>
    </w:p>
    <w:p w14:paraId="0CFC0692" w14:textId="2EF55BA5" w:rsidR="002D6221" w:rsidRPr="002D6221" w:rsidRDefault="002D6221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  <w:r w:rsidRPr="002D6221">
        <w:rPr>
          <w:rStyle w:val="normaltextrun"/>
          <w:rFonts w:ascii="Arial" w:hAnsi="Arial"/>
        </w:rPr>
        <w:t xml:space="preserve">Christopher has kindly given us permission to use his video for this campaign </w:t>
      </w:r>
      <w:r>
        <w:rPr>
          <w:rStyle w:val="normaltextrun"/>
          <w:rFonts w:ascii="Arial" w:hAnsi="Arial"/>
        </w:rPr>
        <w:t>–</w:t>
      </w:r>
      <w:r w:rsidRPr="002D6221">
        <w:rPr>
          <w:rStyle w:val="normaltextrun"/>
          <w:rFonts w:ascii="Arial" w:hAnsi="Arial"/>
        </w:rPr>
        <w:t xml:space="preserve"> </w:t>
      </w:r>
      <w:r>
        <w:rPr>
          <w:rStyle w:val="normaltextrun"/>
          <w:rFonts w:ascii="Arial" w:hAnsi="Arial"/>
        </w:rPr>
        <w:t>it can also be shared with partners – details are below.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2D6221" w14:paraId="62E656E7" w14:textId="77777777" w:rsidTr="005C0AA2">
        <w:tc>
          <w:tcPr>
            <w:tcW w:w="9776" w:type="dxa"/>
          </w:tcPr>
          <w:p w14:paraId="36AEF19D" w14:textId="6E2F8368" w:rsidR="002D6221" w:rsidRDefault="002D6221" w:rsidP="0081046E">
            <w:pPr>
              <w:rPr>
                <w:noProof/>
              </w:rPr>
            </w:pPr>
          </w:p>
          <w:p w14:paraId="2FD12125" w14:textId="63867D68" w:rsidR="002D6221" w:rsidRDefault="002D6221" w:rsidP="008104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85F924" wp14:editId="58ECC1E5">
                  <wp:extent cx="3188937" cy="181075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379" cy="182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AD055" w14:textId="16F472CA" w:rsidR="002D6221" w:rsidRDefault="002D6221" w:rsidP="0081046E">
            <w:pPr>
              <w:rPr>
                <w:noProof/>
              </w:rPr>
            </w:pPr>
          </w:p>
          <w:p w14:paraId="3AE45DB0" w14:textId="2F5D8850" w:rsidR="004E180A" w:rsidRDefault="004E180A" w:rsidP="0081046E">
            <w:pPr>
              <w:rPr>
                <w:noProof/>
              </w:rPr>
            </w:pPr>
            <w:r>
              <w:rPr>
                <w:noProof/>
              </w:rPr>
              <w:t>There are two ways you can access the video to use on your channels:</w:t>
            </w:r>
          </w:p>
          <w:p w14:paraId="1A98567E" w14:textId="1250AD01" w:rsidR="002D6221" w:rsidRDefault="002D6221" w:rsidP="004E180A">
            <w:pPr>
              <w:pStyle w:val="ListParagraph"/>
              <w:numPr>
                <w:ilvl w:val="0"/>
                <w:numId w:val="37"/>
              </w:numPr>
            </w:pPr>
            <w:r>
              <w:rPr>
                <w:noProof/>
              </w:rPr>
              <w:t xml:space="preserve">YouTube link </w:t>
            </w:r>
            <w:r w:rsidR="004E180A">
              <w:rPr>
                <w:noProof/>
              </w:rPr>
              <w:t xml:space="preserve">to the video is </w:t>
            </w:r>
            <w:r>
              <w:rPr>
                <w:noProof/>
              </w:rPr>
              <w:t xml:space="preserve">here </w:t>
            </w:r>
            <w:hyperlink r:id="rId33" w:history="1">
              <w:r>
                <w:rPr>
                  <w:rStyle w:val="Hyperlink"/>
                </w:rPr>
                <w:t>https://youtu.be/TBdQ3-K54p8</w:t>
              </w:r>
            </w:hyperlink>
            <w:r>
              <w:t xml:space="preserve"> </w:t>
            </w:r>
            <w:r w:rsidR="004E180A">
              <w:t xml:space="preserve"> (the video is unlisted, but it will work on social media if you want to use the video in a social media post) </w:t>
            </w:r>
          </w:p>
          <w:p w14:paraId="1920D37E" w14:textId="76A5ABFF" w:rsidR="002D6221" w:rsidRDefault="004E180A" w:rsidP="004E180A">
            <w:pPr>
              <w:pStyle w:val="ListParagraph"/>
              <w:numPr>
                <w:ilvl w:val="0"/>
                <w:numId w:val="37"/>
              </w:numPr>
              <w:rPr>
                <w:noProof/>
              </w:rPr>
            </w:pPr>
            <w:r>
              <w:rPr>
                <w:noProof/>
              </w:rPr>
              <w:t>Alternatively, t</w:t>
            </w:r>
            <w:r w:rsidR="002D6221">
              <w:rPr>
                <w:noProof/>
              </w:rPr>
              <w:t>he</w:t>
            </w:r>
            <w:r>
              <w:rPr>
                <w:noProof/>
              </w:rPr>
              <w:t xml:space="preserve"> </w:t>
            </w:r>
            <w:r w:rsidR="002D6221">
              <w:rPr>
                <w:noProof/>
              </w:rPr>
              <w:t xml:space="preserve">video file </w:t>
            </w:r>
            <w:r w:rsidR="005626D6">
              <w:rPr>
                <w:noProof/>
              </w:rPr>
              <w:t>to</w:t>
            </w:r>
            <w:r w:rsidR="002D6221">
              <w:rPr>
                <w:noProof/>
              </w:rPr>
              <w:t xml:space="preserve"> </w:t>
            </w:r>
            <w:r w:rsidR="007D6E9F">
              <w:rPr>
                <w:noProof/>
              </w:rPr>
              <w:t>download</w:t>
            </w:r>
            <w:r w:rsidR="005626D6">
              <w:rPr>
                <w:noProof/>
              </w:rPr>
              <w:t xml:space="preserve"> and</w:t>
            </w:r>
            <w:r w:rsidR="007D6E9F">
              <w:rPr>
                <w:noProof/>
              </w:rPr>
              <w:t xml:space="preserve"> us</w:t>
            </w:r>
            <w:r w:rsidR="005626D6">
              <w:rPr>
                <w:noProof/>
              </w:rPr>
              <w:t xml:space="preserve">e on your channels </w:t>
            </w:r>
            <w:r w:rsidR="002D6221">
              <w:rPr>
                <w:noProof/>
              </w:rPr>
              <w:t>is here:</w:t>
            </w:r>
          </w:p>
          <w:p w14:paraId="4DAF3693" w14:textId="77777777" w:rsidR="004E180A" w:rsidRDefault="00000000" w:rsidP="0081046E">
            <w:pPr>
              <w:rPr>
                <w:b/>
                <w:bCs/>
                <w:noProof/>
              </w:rPr>
            </w:pPr>
            <w:hyperlink r:id="rId34" w:history="1">
              <w:r w:rsidR="002D6221" w:rsidRPr="002D6221">
                <w:rPr>
                  <w:rStyle w:val="Hyperlink"/>
                  <w:b/>
                  <w:bCs/>
                  <w:noProof/>
                </w:rPr>
                <w:t>https://we.tl/t-HFtrgxMqVG</w:t>
              </w:r>
            </w:hyperlink>
            <w:r w:rsidR="002D6221" w:rsidRPr="002D6221">
              <w:rPr>
                <w:b/>
                <w:bCs/>
                <w:noProof/>
              </w:rPr>
              <w:t xml:space="preserve"> </w:t>
            </w:r>
          </w:p>
          <w:p w14:paraId="78FB5834" w14:textId="5B883D68" w:rsidR="002D6221" w:rsidRPr="004E180A" w:rsidRDefault="004E180A" w:rsidP="0081046E">
            <w:pPr>
              <w:rPr>
                <w:noProof/>
                <w:sz w:val="20"/>
                <w:szCs w:val="20"/>
              </w:rPr>
            </w:pPr>
            <w:r w:rsidRPr="004E180A">
              <w:rPr>
                <w:noProof/>
              </w:rPr>
              <w:t>(</w:t>
            </w:r>
            <w:r w:rsidRPr="004E180A">
              <w:rPr>
                <w:noProof/>
                <w:sz w:val="20"/>
                <w:szCs w:val="20"/>
              </w:rPr>
              <w:t xml:space="preserve">please contact </w:t>
            </w:r>
            <w:hyperlink r:id="rId35" w:history="1">
              <w:r w:rsidRPr="004E180A">
                <w:rPr>
                  <w:rStyle w:val="Hyperlink"/>
                  <w:noProof/>
                  <w:sz w:val="20"/>
                  <w:szCs w:val="20"/>
                </w:rPr>
                <w:t>alison.clarke@northyorks.gov.uk</w:t>
              </w:r>
            </w:hyperlink>
            <w:r w:rsidRPr="004E180A">
              <w:rPr>
                <w:noProof/>
                <w:sz w:val="20"/>
                <w:szCs w:val="20"/>
              </w:rPr>
              <w:t xml:space="preserve"> if this link doesn’t work</w:t>
            </w:r>
            <w:r w:rsidRPr="004E180A">
              <w:rPr>
                <w:b/>
                <w:bCs/>
                <w:noProof/>
                <w:sz w:val="20"/>
                <w:szCs w:val="20"/>
              </w:rPr>
              <w:t xml:space="preserve"> </w:t>
            </w:r>
            <w:r w:rsidRPr="004E180A">
              <w:rPr>
                <w:noProof/>
                <w:sz w:val="20"/>
                <w:szCs w:val="20"/>
              </w:rPr>
              <w:t>– it is a wetransfer link and not all organisations can acess dependi</w:t>
            </w:r>
            <w:r>
              <w:rPr>
                <w:noProof/>
                <w:sz w:val="20"/>
                <w:szCs w:val="20"/>
              </w:rPr>
              <w:t>n</w:t>
            </w:r>
            <w:r w:rsidRPr="004E180A">
              <w:rPr>
                <w:noProof/>
                <w:sz w:val="20"/>
                <w:szCs w:val="20"/>
              </w:rPr>
              <w:t>g on your firewall)</w:t>
            </w:r>
          </w:p>
          <w:p w14:paraId="5CC19212" w14:textId="67E18F22" w:rsidR="002D6221" w:rsidRDefault="002D6221" w:rsidP="0081046E">
            <w:pPr>
              <w:rPr>
                <w:rFonts w:cs="Arial"/>
                <w:szCs w:val="24"/>
              </w:rPr>
            </w:pPr>
          </w:p>
          <w:p w14:paraId="533CFB85" w14:textId="76564188" w:rsidR="002D6221" w:rsidRDefault="002D6221" w:rsidP="0081046E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The video can be used in whatever context you feel it would work best:</w:t>
            </w:r>
          </w:p>
          <w:p w14:paraId="661CE941" w14:textId="69B0C5F4" w:rsidR="002D6221" w:rsidRPr="002D6221" w:rsidRDefault="002D6221" w:rsidP="002D6221">
            <w:pPr>
              <w:pStyle w:val="ListParagraph"/>
              <w:numPr>
                <w:ilvl w:val="0"/>
                <w:numId w:val="29"/>
              </w:numPr>
              <w:rPr>
                <w:rFonts w:cs="Arial"/>
                <w:szCs w:val="24"/>
              </w:rPr>
            </w:pPr>
            <w:r w:rsidRPr="002D6221">
              <w:rPr>
                <w:rFonts w:cs="Arial"/>
                <w:szCs w:val="24"/>
              </w:rPr>
              <w:t>As part of a presentation</w:t>
            </w:r>
          </w:p>
          <w:p w14:paraId="3DA72211" w14:textId="105FA6DC" w:rsidR="002D6221" w:rsidRPr="002D6221" w:rsidRDefault="002D6221" w:rsidP="002D6221">
            <w:pPr>
              <w:pStyle w:val="ListParagraph"/>
              <w:numPr>
                <w:ilvl w:val="0"/>
                <w:numId w:val="29"/>
              </w:numPr>
              <w:rPr>
                <w:rFonts w:cs="Arial"/>
                <w:szCs w:val="24"/>
              </w:rPr>
            </w:pPr>
            <w:r w:rsidRPr="002D6221">
              <w:rPr>
                <w:rFonts w:cs="Arial"/>
                <w:szCs w:val="24"/>
              </w:rPr>
              <w:t>On social media</w:t>
            </w:r>
            <w:r w:rsidR="00F73C93">
              <w:rPr>
                <w:rFonts w:cs="Arial"/>
                <w:szCs w:val="24"/>
              </w:rPr>
              <w:t xml:space="preserve"> (see below)</w:t>
            </w:r>
          </w:p>
          <w:p w14:paraId="11FA0963" w14:textId="2F224C87" w:rsidR="002D6221" w:rsidRPr="002D6221" w:rsidRDefault="002D6221" w:rsidP="002D6221">
            <w:pPr>
              <w:pStyle w:val="ListParagraph"/>
              <w:numPr>
                <w:ilvl w:val="0"/>
                <w:numId w:val="29"/>
              </w:numPr>
              <w:rPr>
                <w:rFonts w:cs="Arial"/>
                <w:szCs w:val="24"/>
              </w:rPr>
            </w:pPr>
            <w:r w:rsidRPr="002D6221">
              <w:rPr>
                <w:rFonts w:cs="Arial"/>
                <w:szCs w:val="24"/>
              </w:rPr>
              <w:t>In a one to one or group situation</w:t>
            </w:r>
          </w:p>
          <w:p w14:paraId="5F3785B5" w14:textId="77777777" w:rsidR="00F73C93" w:rsidRDefault="00F73C93" w:rsidP="002D6221">
            <w:pPr>
              <w:rPr>
                <w:rFonts w:cs="Arial"/>
                <w:szCs w:val="24"/>
              </w:rPr>
            </w:pPr>
          </w:p>
          <w:p w14:paraId="3F14BA96" w14:textId="77777777" w:rsidR="00F73C93" w:rsidRDefault="00F73C93" w:rsidP="002D6221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Suggested social media message:</w:t>
            </w:r>
          </w:p>
          <w:p w14:paraId="4DCBB5E6" w14:textId="77777777" w:rsidR="00F73C93" w:rsidRDefault="00F73C93" w:rsidP="002D6221">
            <w:pPr>
              <w:rPr>
                <w:rFonts w:cs="Arial"/>
                <w:szCs w:val="24"/>
              </w:rPr>
            </w:pPr>
          </w:p>
          <w:p w14:paraId="6429A57B" w14:textId="3C4BF62F" w:rsidR="00F73C93" w:rsidRDefault="00F73C93" w:rsidP="00F73C93">
            <w:pPr>
              <w:rPr>
                <w:rFonts w:cs="Arial"/>
                <w:b/>
                <w:bCs/>
                <w:szCs w:val="24"/>
              </w:rPr>
            </w:pPr>
            <w:r w:rsidRPr="00F73C93">
              <w:rPr>
                <w:rFonts w:cs="Arial"/>
                <w:b/>
                <w:bCs/>
                <w:szCs w:val="24"/>
                <w:highlight w:val="yellow"/>
              </w:rPr>
              <w:t>Use</w:t>
            </w:r>
            <w:r w:rsidR="007D6E9F">
              <w:rPr>
                <w:rFonts w:cs="Arial"/>
                <w:b/>
                <w:bCs/>
                <w:szCs w:val="24"/>
                <w:highlight w:val="yellow"/>
              </w:rPr>
              <w:t xml:space="preserve"> this suggested message</w:t>
            </w:r>
            <w:r w:rsidRPr="00F73C93">
              <w:rPr>
                <w:rFonts w:cs="Arial"/>
                <w:b/>
                <w:bCs/>
                <w:szCs w:val="24"/>
                <w:highlight w:val="yellow"/>
              </w:rPr>
              <w:t xml:space="preserve"> up to and including </w:t>
            </w:r>
            <w:r w:rsidR="009E6062">
              <w:rPr>
                <w:rFonts w:cs="Arial"/>
                <w:b/>
                <w:bCs/>
                <w:szCs w:val="24"/>
                <w:highlight w:val="yellow"/>
              </w:rPr>
              <w:t xml:space="preserve">Tuesday </w:t>
            </w:r>
            <w:r w:rsidRPr="00F73C93">
              <w:rPr>
                <w:rFonts w:cs="Arial"/>
                <w:b/>
                <w:bCs/>
                <w:szCs w:val="24"/>
                <w:highlight w:val="yellow"/>
              </w:rPr>
              <w:t>16 April</w:t>
            </w:r>
          </w:p>
          <w:p w14:paraId="49303114" w14:textId="60578FFB" w:rsidR="005C0AA2" w:rsidRPr="00F73C93" w:rsidRDefault="005C0AA2" w:rsidP="00F73C93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The video can be used any time up to 2</w:t>
            </w:r>
            <w:r w:rsidRPr="005C0AA2">
              <w:rPr>
                <w:rFonts w:cs="Arial"/>
                <w:b/>
                <w:bCs/>
                <w:szCs w:val="24"/>
                <w:vertAlign w:val="superscript"/>
              </w:rPr>
              <w:t>nd</w:t>
            </w:r>
            <w:r>
              <w:rPr>
                <w:rFonts w:cs="Arial"/>
                <w:b/>
                <w:bCs/>
                <w:szCs w:val="24"/>
              </w:rPr>
              <w:t xml:space="preserve"> May.</w:t>
            </w:r>
          </w:p>
          <w:p w14:paraId="6035AFC4" w14:textId="06A4EC91" w:rsidR="00F73C93" w:rsidRDefault="00F73C93" w:rsidP="00F73C93">
            <w:pPr>
              <w:rPr>
                <w:rFonts w:cs="Arial"/>
                <w:szCs w:val="24"/>
              </w:rPr>
            </w:pPr>
          </w:p>
          <w:p w14:paraId="00141B8B" w14:textId="7ACD9650" w:rsidR="00F73C93" w:rsidRPr="00F73C93" w:rsidRDefault="00F73C93" w:rsidP="00F73C93">
            <w:pPr>
              <w:rPr>
                <w:rFonts w:cs="Arial"/>
                <w:b/>
                <w:bCs/>
                <w:szCs w:val="24"/>
              </w:rPr>
            </w:pPr>
            <w:r w:rsidRPr="00F73C93">
              <w:rPr>
                <w:rFonts w:cs="Arial"/>
                <w:b/>
                <w:bCs/>
                <w:szCs w:val="24"/>
              </w:rPr>
              <w:t>Use your vote!</w:t>
            </w:r>
          </w:p>
          <w:p w14:paraId="1C4C51D7" w14:textId="63055FB6" w:rsidR="00F73C93" w:rsidRPr="00F73C93" w:rsidRDefault="00F73C93" w:rsidP="00F73C93">
            <w:pPr>
              <w:rPr>
                <w:rFonts w:cs="Arial"/>
                <w:szCs w:val="24"/>
              </w:rPr>
            </w:pPr>
            <w:r w:rsidRPr="00F73C93">
              <w:rPr>
                <w:rFonts w:cs="Arial"/>
                <w:szCs w:val="24"/>
              </w:rPr>
              <w:t xml:space="preserve">The York and North Yorkshire Mayor will be chosen by you in the election on Thursday 2 May 2024. </w:t>
            </w:r>
          </w:p>
          <w:p w14:paraId="36EC6BFD" w14:textId="77777777" w:rsidR="00F73C93" w:rsidRPr="00F73C93" w:rsidRDefault="00F73C93" w:rsidP="00F73C93">
            <w:pPr>
              <w:rPr>
                <w:rFonts w:cs="Arial"/>
                <w:szCs w:val="24"/>
              </w:rPr>
            </w:pPr>
          </w:p>
          <w:p w14:paraId="26F79C4F" w14:textId="2576C6A6" w:rsidR="00F73C93" w:rsidRPr="00F73C93" w:rsidRDefault="00F73C93" w:rsidP="00F73C93">
            <w:pPr>
              <w:rPr>
                <w:rFonts w:cs="Arial"/>
                <w:szCs w:val="24"/>
              </w:rPr>
            </w:pPr>
            <w:r w:rsidRPr="00F73C93">
              <w:rPr>
                <w:rFonts w:cs="Arial"/>
                <w:szCs w:val="24"/>
              </w:rPr>
              <w:t xml:space="preserve">You must be registered to vote in this election by 11.59pm on </w:t>
            </w:r>
            <w:r w:rsidR="009E6062">
              <w:rPr>
                <w:rFonts w:cs="Arial"/>
                <w:szCs w:val="24"/>
              </w:rPr>
              <w:t xml:space="preserve">Tuesday </w:t>
            </w:r>
            <w:r w:rsidRPr="00F73C93">
              <w:rPr>
                <w:rFonts w:cs="Arial"/>
                <w:szCs w:val="24"/>
              </w:rPr>
              <w:t>16 April</w:t>
            </w:r>
            <w:r w:rsidR="009E6062">
              <w:rPr>
                <w:rFonts w:cs="Arial"/>
                <w:szCs w:val="24"/>
              </w:rPr>
              <w:t>.</w:t>
            </w:r>
          </w:p>
          <w:p w14:paraId="04343C8C" w14:textId="77777777" w:rsidR="00F73C93" w:rsidRPr="00F73C93" w:rsidRDefault="00F73C93" w:rsidP="00F73C93">
            <w:pPr>
              <w:rPr>
                <w:rFonts w:cs="Arial"/>
                <w:szCs w:val="24"/>
              </w:rPr>
            </w:pPr>
          </w:p>
          <w:p w14:paraId="63038306" w14:textId="77777777" w:rsidR="00F73C93" w:rsidRPr="00F73C93" w:rsidRDefault="00F73C93" w:rsidP="00F73C93">
            <w:pPr>
              <w:rPr>
                <w:rFonts w:cs="Arial"/>
                <w:szCs w:val="24"/>
              </w:rPr>
            </w:pPr>
            <w:r w:rsidRPr="00F73C93">
              <w:rPr>
                <w:rFonts w:cs="Arial"/>
                <w:szCs w:val="24"/>
              </w:rPr>
              <w:t xml:space="preserve">Find out how to register at: </w:t>
            </w:r>
          </w:p>
          <w:p w14:paraId="18C677EA" w14:textId="77777777" w:rsidR="00F73C93" w:rsidRPr="00F73C93" w:rsidRDefault="00F73C93" w:rsidP="00F73C93">
            <w:pPr>
              <w:rPr>
                <w:rFonts w:cs="Arial"/>
                <w:szCs w:val="24"/>
              </w:rPr>
            </w:pPr>
            <w:r w:rsidRPr="00F73C93">
              <w:rPr>
                <w:rFonts w:cs="Arial"/>
                <w:szCs w:val="24"/>
              </w:rPr>
              <w:t xml:space="preserve">www.northyorks.gov.uk/mayoralelection </w:t>
            </w:r>
          </w:p>
          <w:p w14:paraId="10F313B8" w14:textId="77777777" w:rsidR="00F73C93" w:rsidRPr="00F73C93" w:rsidRDefault="00F73C93" w:rsidP="00F73C93">
            <w:pPr>
              <w:rPr>
                <w:rFonts w:cs="Arial"/>
                <w:szCs w:val="24"/>
              </w:rPr>
            </w:pPr>
          </w:p>
          <w:p w14:paraId="0623BB86" w14:textId="584826CD" w:rsidR="00F73C93" w:rsidRDefault="00F73C93" w:rsidP="00F73C93">
            <w:pPr>
              <w:rPr>
                <w:rFonts w:cs="Arial"/>
                <w:szCs w:val="24"/>
              </w:rPr>
            </w:pPr>
            <w:r w:rsidRPr="00F73C93">
              <w:rPr>
                <w:rFonts w:cs="Arial"/>
                <w:szCs w:val="24"/>
              </w:rPr>
              <w:t>#GetReadyToVote #YourVoteMatters</w:t>
            </w:r>
          </w:p>
          <w:p w14:paraId="3A6E3D02" w14:textId="1B0E140B" w:rsidR="00F73C93" w:rsidRDefault="00F73C93" w:rsidP="002D6221">
            <w:pPr>
              <w:rPr>
                <w:rFonts w:cs="Arial"/>
                <w:szCs w:val="24"/>
              </w:rPr>
            </w:pPr>
          </w:p>
        </w:tc>
      </w:tr>
    </w:tbl>
    <w:p w14:paraId="0BD9F16E" w14:textId="39B8E22B" w:rsidR="005E7C22" w:rsidRDefault="005E7C22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</w:p>
    <w:p w14:paraId="04C9555B" w14:textId="3ADC2D58" w:rsidR="005626D6" w:rsidRDefault="005626D6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</w:p>
    <w:p w14:paraId="2BC46608" w14:textId="288B0B50" w:rsidR="005626D6" w:rsidRDefault="005626D6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</w:p>
    <w:p w14:paraId="793DBDB2" w14:textId="50A35A5D" w:rsidR="005626D6" w:rsidRDefault="005626D6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</w:p>
    <w:p w14:paraId="25CE6FA3" w14:textId="7B9D8F7C" w:rsidR="005626D6" w:rsidRDefault="005626D6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</w:p>
    <w:p w14:paraId="66968EFE" w14:textId="38F8855C" w:rsidR="005626D6" w:rsidRDefault="005626D6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</w:p>
    <w:p w14:paraId="3120E128" w14:textId="556A80FD" w:rsidR="005626D6" w:rsidRDefault="005626D6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</w:p>
    <w:p w14:paraId="71E3525C" w14:textId="38DB7534" w:rsidR="005626D6" w:rsidRDefault="005626D6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</w:p>
    <w:p w14:paraId="562C2761" w14:textId="76EF85C2" w:rsidR="005626D6" w:rsidRDefault="005626D6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</w:p>
    <w:p w14:paraId="5DEB554B" w14:textId="2833F4CA" w:rsidR="005626D6" w:rsidRDefault="005626D6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</w:p>
    <w:p w14:paraId="6C42BB5A" w14:textId="571A60F5" w:rsidR="005626D6" w:rsidRDefault="005626D6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</w:p>
    <w:p w14:paraId="2A067B2F" w14:textId="55B08E4B" w:rsidR="005626D6" w:rsidRDefault="005626D6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</w:p>
    <w:p w14:paraId="60B1701C" w14:textId="7E4BA7DD" w:rsidR="005626D6" w:rsidRPr="005626D6" w:rsidRDefault="005626D6" w:rsidP="005626D6">
      <w:pPr>
        <w:pStyle w:val="paragraph"/>
        <w:numPr>
          <w:ilvl w:val="0"/>
          <w:numId w:val="36"/>
        </w:numPr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5626D6">
        <w:rPr>
          <w:rStyle w:val="normaltextrun"/>
          <w:rFonts w:ascii="Arial" w:hAnsi="Arial" w:cs="Arial"/>
          <w:b/>
          <w:bCs/>
          <w:sz w:val="28"/>
          <w:szCs w:val="28"/>
        </w:rPr>
        <w:lastRenderedPageBreak/>
        <w:t>Supporting information</w:t>
      </w:r>
    </w:p>
    <w:p w14:paraId="58860DC3" w14:textId="77777777" w:rsidR="005626D6" w:rsidRDefault="005626D6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</w:p>
    <w:p w14:paraId="01611AAE" w14:textId="068A67C2" w:rsidR="00D94D1A" w:rsidRPr="005626D6" w:rsidRDefault="00277B15" w:rsidP="005626D6">
      <w:pPr>
        <w:ind w:left="340" w:hanging="340"/>
        <w:rPr>
          <w:rFonts w:cs="Arial"/>
          <w:b/>
          <w:color w:val="1F497D" w:themeColor="text2"/>
          <w:szCs w:val="24"/>
          <w:u w:val="single"/>
        </w:rPr>
      </w:pPr>
      <w:r w:rsidRPr="005626D6">
        <w:rPr>
          <w:rFonts w:cs="Arial"/>
          <w:b/>
          <w:color w:val="1F497D" w:themeColor="text2"/>
          <w:szCs w:val="24"/>
          <w:u w:val="single"/>
        </w:rPr>
        <w:t>Printed information and accessible formats</w:t>
      </w:r>
      <w:r w:rsidR="002D6221" w:rsidRPr="005626D6">
        <w:rPr>
          <w:rFonts w:cs="Arial"/>
          <w:b/>
          <w:color w:val="1F497D" w:themeColor="text2"/>
          <w:szCs w:val="24"/>
          <w:u w:val="single"/>
        </w:rPr>
        <w:t xml:space="preserve"> of voter information</w:t>
      </w:r>
    </w:p>
    <w:p w14:paraId="42D4BAD0" w14:textId="16BCCF63" w:rsidR="004F7FAC" w:rsidRDefault="00D94D1A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Please email </w:t>
      </w:r>
      <w:hyperlink r:id="rId36" w:history="1">
        <w:r w:rsidR="00EB10E0" w:rsidRPr="00B03943">
          <w:rPr>
            <w:rStyle w:val="Hyperlink"/>
            <w:rFonts w:ascii="Arial" w:hAnsi="Arial" w:cs="Arial"/>
          </w:rPr>
          <w:t>elections@northyorks.gov.uk</w:t>
        </w:r>
      </w:hyperlink>
      <w:r>
        <w:rPr>
          <w:rStyle w:val="normaltextrun"/>
          <w:rFonts w:ascii="Arial" w:hAnsi="Arial" w:cs="Arial"/>
        </w:rPr>
        <w:t xml:space="preserve"> to request</w:t>
      </w:r>
      <w:r w:rsidR="006F5767">
        <w:rPr>
          <w:rStyle w:val="normaltextrun"/>
          <w:rFonts w:ascii="Arial" w:hAnsi="Arial" w:cs="Arial"/>
        </w:rPr>
        <w:t xml:space="preserve"> braille, easy read</w:t>
      </w:r>
      <w:r w:rsidR="005C0AA2">
        <w:rPr>
          <w:rStyle w:val="normaltextrun"/>
          <w:rFonts w:ascii="Arial" w:hAnsi="Arial" w:cs="Arial"/>
        </w:rPr>
        <w:t xml:space="preserve"> (available after 8 April)</w:t>
      </w:r>
      <w:r w:rsidR="006F5767">
        <w:rPr>
          <w:rStyle w:val="normaltextrun"/>
          <w:rFonts w:ascii="Arial" w:hAnsi="Arial" w:cs="Arial"/>
        </w:rPr>
        <w:t>, large print and any other formats of the candidate address book</w:t>
      </w:r>
      <w:r>
        <w:rPr>
          <w:rStyle w:val="normaltextrun"/>
          <w:rFonts w:ascii="Arial" w:hAnsi="Arial" w:cs="Arial"/>
        </w:rPr>
        <w:t>.</w:t>
      </w:r>
    </w:p>
    <w:p w14:paraId="760F912E" w14:textId="77777777" w:rsidR="004F7FAC" w:rsidRDefault="004F7FAC" w:rsidP="004F7FAC">
      <w:pPr>
        <w:pStyle w:val="paragraph"/>
        <w:spacing w:before="0" w:beforeAutospacing="0" w:after="200" w:afterAutospacing="0" w:line="300" w:lineRule="auto"/>
        <w:textAlignment w:val="baseline"/>
        <w:rPr>
          <w:rStyle w:val="normaltextrun"/>
          <w:rFonts w:ascii="Arial" w:hAnsi="Arial" w:cs="Arial"/>
        </w:rPr>
      </w:pPr>
    </w:p>
    <w:p w14:paraId="17A539D3" w14:textId="5694BD5A" w:rsidR="009E6062" w:rsidRDefault="009E6062" w:rsidP="005626D6">
      <w:pPr>
        <w:pStyle w:val="CommentTex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Your right to vote information leaflet for people living in our care homes</w:t>
      </w:r>
      <w:r w:rsidR="005626D6">
        <w:rPr>
          <w:rFonts w:cs="Arial"/>
          <w:sz w:val="24"/>
          <w:szCs w:val="24"/>
        </w:rPr>
        <w:t xml:space="preserve"> – distributed by Emily Smales and Wendy Macdonald</w:t>
      </w:r>
    </w:p>
    <w:p w14:paraId="4DF29515" w14:textId="38ADFCB7" w:rsidR="005C0AA2" w:rsidRDefault="005C0AA2" w:rsidP="005C0AA2">
      <w:pPr>
        <w:pStyle w:val="CommentText"/>
        <w:ind w:left="720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517AA3EA" wp14:editId="324BA400">
            <wp:extent cx="2378644" cy="5170073"/>
            <wp:effectExtent l="19050" t="19050" r="22225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83609" cy="518086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7AADBA30" w14:textId="6850ACBB" w:rsidR="009E6062" w:rsidRDefault="009E6062" w:rsidP="009E6062">
      <w:pPr>
        <w:pStyle w:val="CommentText"/>
        <w:ind w:left="720"/>
        <w:rPr>
          <w:rFonts w:cs="Arial"/>
          <w:sz w:val="24"/>
          <w:szCs w:val="24"/>
        </w:rPr>
      </w:pPr>
    </w:p>
    <w:p w14:paraId="38A81B5C" w14:textId="4932C9A5" w:rsidR="009E6062" w:rsidRDefault="009E6062" w:rsidP="009E6062">
      <w:pPr>
        <w:pStyle w:val="CommentText"/>
        <w:numPr>
          <w:ilvl w:val="0"/>
          <w:numId w:val="35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Slide deck</w:t>
      </w:r>
      <w:r w:rsidR="005626D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to share in meetings</w:t>
      </w:r>
      <w:r w:rsidR="005626D6">
        <w:rPr>
          <w:rFonts w:cs="Arial"/>
          <w:sz w:val="24"/>
          <w:szCs w:val="24"/>
        </w:rPr>
        <w:t xml:space="preserve"> </w:t>
      </w:r>
      <w:r w:rsidR="00561B38">
        <w:rPr>
          <w:rFonts w:cs="Arial"/>
          <w:sz w:val="24"/>
          <w:szCs w:val="24"/>
        </w:rPr>
        <w:t xml:space="preserve">can be downloaded from </w:t>
      </w:r>
      <w:r w:rsidR="007C5502">
        <w:rPr>
          <w:rFonts w:cs="Arial"/>
          <w:sz w:val="24"/>
          <w:szCs w:val="24"/>
        </w:rPr>
        <w:t xml:space="preserve">the </w:t>
      </w:r>
      <w:proofErr w:type="spellStart"/>
      <w:r w:rsidR="007C5502">
        <w:rPr>
          <w:rFonts w:cs="Arial"/>
          <w:sz w:val="24"/>
          <w:szCs w:val="24"/>
        </w:rPr>
        <w:t>sharepoint</w:t>
      </w:r>
      <w:proofErr w:type="spellEnd"/>
      <w:r w:rsidR="007C5502">
        <w:rPr>
          <w:rFonts w:cs="Arial"/>
          <w:sz w:val="24"/>
          <w:szCs w:val="24"/>
        </w:rPr>
        <w:t xml:space="preserve"> </w:t>
      </w:r>
      <w:proofErr w:type="gramStart"/>
      <w:r w:rsidR="007C5502">
        <w:rPr>
          <w:rFonts w:cs="Arial"/>
          <w:sz w:val="24"/>
          <w:szCs w:val="24"/>
        </w:rPr>
        <w:t>site</w:t>
      </w:r>
      <w:proofErr w:type="gramEnd"/>
      <w:r w:rsidR="007C5502">
        <w:rPr>
          <w:rFonts w:cs="Arial"/>
          <w:sz w:val="24"/>
          <w:szCs w:val="24"/>
        </w:rPr>
        <w:t xml:space="preserve"> </w:t>
      </w:r>
      <w:r w:rsidR="00561B38">
        <w:rPr>
          <w:rFonts w:cs="Arial"/>
          <w:sz w:val="24"/>
          <w:szCs w:val="24"/>
        </w:rPr>
        <w:t xml:space="preserve"> </w:t>
      </w:r>
    </w:p>
    <w:p w14:paraId="613ECD3F" w14:textId="66BB51A4" w:rsidR="00207113" w:rsidRDefault="00207113" w:rsidP="00207113">
      <w:pPr>
        <w:pStyle w:val="ListParagraph"/>
        <w:numPr>
          <w:ilvl w:val="0"/>
          <w:numId w:val="35"/>
        </w:numPr>
        <w:rPr>
          <w:rFonts w:eastAsia="Calibri" w:cs="Times New Roman"/>
        </w:rPr>
      </w:pPr>
      <w:r w:rsidRPr="00207113">
        <w:rPr>
          <w:rFonts w:eastAsia="Calibri" w:cs="Times New Roman"/>
        </w:rPr>
        <w:t>Voter information</w:t>
      </w:r>
      <w:r>
        <w:rPr>
          <w:rFonts w:eastAsia="Calibri" w:cs="Times New Roman"/>
        </w:rPr>
        <w:t xml:space="preserve"> and advice on how to support people to vote i</w:t>
      </w:r>
      <w:r w:rsidRPr="00207113">
        <w:rPr>
          <w:rFonts w:eastAsia="Calibri" w:cs="Times New Roman"/>
        </w:rPr>
        <w:t xml:space="preserve">s also available on </w:t>
      </w:r>
      <w:proofErr w:type="gramStart"/>
      <w:r w:rsidRPr="00207113">
        <w:rPr>
          <w:rFonts w:eastAsia="Calibri" w:cs="Times New Roman"/>
        </w:rPr>
        <w:t>the my</w:t>
      </w:r>
      <w:proofErr w:type="gramEnd"/>
      <w:r w:rsidRPr="00207113">
        <w:rPr>
          <w:rFonts w:eastAsia="Calibri" w:cs="Times New Roman"/>
        </w:rPr>
        <w:t xml:space="preserve"> vote my voice website </w:t>
      </w:r>
      <w:hyperlink r:id="rId38" w:history="1">
        <w:r w:rsidRPr="00207113">
          <w:rPr>
            <w:rStyle w:val="Hyperlink"/>
            <w:rFonts w:eastAsia="Calibri" w:cs="Times New Roman"/>
          </w:rPr>
          <w:t>https://www.myvotemyvoice.org.uk/about/</w:t>
        </w:r>
      </w:hyperlink>
      <w:r w:rsidRPr="00207113">
        <w:rPr>
          <w:rFonts w:eastAsia="Calibri" w:cs="Times New Roman"/>
        </w:rPr>
        <w:t xml:space="preserve"> </w:t>
      </w:r>
    </w:p>
    <w:p w14:paraId="34E28DFD" w14:textId="642F2504" w:rsidR="00207113" w:rsidRDefault="00000000" w:rsidP="00207113">
      <w:pPr>
        <w:pStyle w:val="ListParagraph"/>
        <w:numPr>
          <w:ilvl w:val="1"/>
          <w:numId w:val="35"/>
        </w:numPr>
        <w:rPr>
          <w:rFonts w:eastAsia="Calibri" w:cs="Times New Roman"/>
        </w:rPr>
      </w:pPr>
      <w:hyperlink r:id="rId39" w:history="1">
        <w:r w:rsidR="00207113" w:rsidRPr="00D6344E">
          <w:rPr>
            <w:rStyle w:val="Hyperlink"/>
            <w:rFonts w:eastAsia="Calibri" w:cs="Times New Roman"/>
          </w:rPr>
          <w:t>https://www.myvotemyvoice.org.uk/voting/quick-guide-to-voting/</w:t>
        </w:r>
      </w:hyperlink>
      <w:r w:rsidR="00207113">
        <w:rPr>
          <w:rFonts w:eastAsia="Calibri" w:cs="Times New Roman"/>
        </w:rPr>
        <w:t xml:space="preserve"> </w:t>
      </w:r>
    </w:p>
    <w:p w14:paraId="23E83144" w14:textId="5C15D819" w:rsidR="009E6062" w:rsidRPr="00207113" w:rsidRDefault="00000000" w:rsidP="00207113">
      <w:pPr>
        <w:pStyle w:val="ListParagraph"/>
        <w:numPr>
          <w:ilvl w:val="1"/>
          <w:numId w:val="35"/>
        </w:numPr>
        <w:rPr>
          <w:rFonts w:eastAsia="Calibri" w:cs="Times New Roman"/>
        </w:rPr>
      </w:pPr>
      <w:hyperlink r:id="rId40" w:history="1">
        <w:r w:rsidR="00207113" w:rsidRPr="00207113">
          <w:rPr>
            <w:color w:val="0000FF"/>
            <w:u w:val="single"/>
          </w:rPr>
          <w:t>Supporting voters – My Vote My Voice</w:t>
        </w:r>
      </w:hyperlink>
    </w:p>
    <w:p w14:paraId="4D101AE3" w14:textId="77777777" w:rsidR="00207113" w:rsidRPr="00207113" w:rsidRDefault="00207113" w:rsidP="00207113">
      <w:pPr>
        <w:pStyle w:val="ListParagraph"/>
        <w:numPr>
          <w:ilvl w:val="0"/>
          <w:numId w:val="0"/>
        </w:numPr>
        <w:ind w:left="1440"/>
        <w:rPr>
          <w:rFonts w:eastAsia="Calibri" w:cs="Times New Roman"/>
        </w:rPr>
      </w:pPr>
    </w:p>
    <w:p w14:paraId="78313434" w14:textId="3A9915A1" w:rsidR="00780085" w:rsidRPr="009E6062" w:rsidRDefault="009E6062" w:rsidP="009E6062">
      <w:pPr>
        <w:pStyle w:val="ListParagraph"/>
        <w:numPr>
          <w:ilvl w:val="0"/>
          <w:numId w:val="35"/>
        </w:numPr>
        <w:rPr>
          <w:rFonts w:cs="Arial"/>
          <w:szCs w:val="24"/>
        </w:rPr>
      </w:pPr>
      <w:r w:rsidRPr="009E6062">
        <w:rPr>
          <w:rFonts w:cs="Arial"/>
          <w:szCs w:val="24"/>
        </w:rPr>
        <w:t>Promote the Vote: A BASW practice ‘How to’ guide to support adults with learning disabilities to vote</w:t>
      </w:r>
      <w:r w:rsidR="00207113">
        <w:rPr>
          <w:rFonts w:cs="Arial"/>
          <w:szCs w:val="24"/>
        </w:rPr>
        <w:t>.</w:t>
      </w:r>
    </w:p>
    <w:p w14:paraId="0E1FF8F9" w14:textId="42169405" w:rsidR="00780085" w:rsidRDefault="00000000" w:rsidP="004F7FAC">
      <w:pPr>
        <w:rPr>
          <w:rStyle w:val="normaltextrun"/>
          <w:rFonts w:cs="Arial"/>
          <w:b/>
          <w:bCs/>
        </w:rPr>
      </w:pPr>
      <w:hyperlink r:id="rId41" w:history="1">
        <w:r w:rsidR="00207113" w:rsidRPr="00D6344E">
          <w:rPr>
            <w:rStyle w:val="Hyperlink"/>
            <w:rFonts w:cs="Arial"/>
          </w:rPr>
          <w:t>https://new.basw.co.uk/policy-and-practice/resources/promote-vote-basw-practice-guide</w:t>
        </w:r>
      </w:hyperlink>
      <w:r w:rsidR="00207113">
        <w:rPr>
          <w:rStyle w:val="normaltextrun"/>
          <w:rFonts w:cs="Arial"/>
        </w:rPr>
        <w:t xml:space="preserve"> </w:t>
      </w:r>
      <w:r w:rsidR="009E6062" w:rsidRPr="009E6062">
        <w:rPr>
          <w:rStyle w:val="normaltextrun"/>
          <w:rFonts w:cs="Arial"/>
        </w:rPr>
        <w:t xml:space="preserve"> </w:t>
      </w:r>
      <w:r w:rsidR="00207113">
        <w:rPr>
          <w:rStyle w:val="normaltextrun"/>
          <w:rFonts w:cs="Arial"/>
        </w:rPr>
        <w:t xml:space="preserve"> </w:t>
      </w:r>
    </w:p>
    <w:p w14:paraId="49DBADB0" w14:textId="77777777" w:rsidR="004643DA" w:rsidRDefault="004643DA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080625A3" w14:textId="69FCFECC" w:rsidR="004643DA" w:rsidRDefault="004643DA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29C7CC53" w14:textId="70F65B6C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361E452E" w14:textId="4250D4CC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32005CD8" w14:textId="52F68FED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57FC5F8C" w14:textId="07EA5FA5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4563F1FE" w14:textId="264767D4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1C66FF98" w14:textId="366819F3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52B84DCD" w14:textId="038D991A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6A3735F0" w14:textId="631D1A91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6E911978" w14:textId="4F8B06E8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2394C4EE" w14:textId="1D539F5A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2C14FEB6" w14:textId="3C7C5CBE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09FEA996" w14:textId="09BC9AB0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23871872" w14:textId="10C1A456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6FCA1F54" w14:textId="3820BA2D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5A93101C" w14:textId="56DDF21D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1B9E2A9D" w14:textId="1DD587FA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23CE4B7A" w14:textId="3C325000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7133F12E" w14:textId="70B8621A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6C986AF7" w14:textId="2E4C78BF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46C10A55" w14:textId="76B63BA3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481AD779" w14:textId="48C90F27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64572EF8" w14:textId="7FB1DE32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65A618E6" w14:textId="30162FC2" w:rsidR="005626D6" w:rsidRDefault="005626D6" w:rsidP="006F5767">
      <w:pPr>
        <w:pStyle w:val="NoSpacing"/>
        <w:spacing w:after="200"/>
        <w:jc w:val="both"/>
        <w:rPr>
          <w:rFonts w:ascii="Arial" w:hAnsi="Arial" w:cs="Arial"/>
          <w:b/>
          <w:bCs/>
          <w:sz w:val="24"/>
          <w:szCs w:val="24"/>
        </w:rPr>
      </w:pPr>
    </w:p>
    <w:p w14:paraId="560BE4F1" w14:textId="108E4E5F" w:rsidR="006F5767" w:rsidRPr="00D319B9" w:rsidRDefault="006F5767" w:rsidP="006F5767">
      <w:pPr>
        <w:pStyle w:val="NoSpacing"/>
        <w:spacing w:after="200"/>
        <w:jc w:val="both"/>
        <w:rPr>
          <w:rFonts w:ascii="Arial" w:hAnsi="Arial" w:cs="Arial"/>
          <w:sz w:val="24"/>
          <w:szCs w:val="24"/>
        </w:rPr>
      </w:pPr>
      <w:r w:rsidRPr="00D319B9">
        <w:rPr>
          <w:rFonts w:ascii="Arial" w:hAnsi="Arial" w:cs="Arial"/>
          <w:sz w:val="24"/>
          <w:szCs w:val="24"/>
        </w:rPr>
        <w:lastRenderedPageBreak/>
        <w:t>Easy read guide to filling in a ballot paper</w:t>
      </w:r>
      <w:r>
        <w:rPr>
          <w:rFonts w:ascii="Arial" w:hAnsi="Arial" w:cs="Arial"/>
          <w:sz w:val="24"/>
          <w:szCs w:val="24"/>
        </w:rPr>
        <w:t>.</w:t>
      </w:r>
    </w:p>
    <w:p w14:paraId="6D43EA01" w14:textId="2ACB8144" w:rsidR="00504B1C" w:rsidRDefault="00504B1C" w:rsidP="004F7FAC">
      <w:pPr>
        <w:rPr>
          <w:rStyle w:val="normaltextrun"/>
          <w:rFonts w:cs="Arial"/>
          <w:b/>
          <w:bCs/>
        </w:rPr>
      </w:pPr>
      <w:r w:rsidRPr="00504B1C">
        <w:rPr>
          <w:rStyle w:val="normaltextrun"/>
          <w:rFonts w:cs="Arial"/>
          <w:b/>
          <w:bCs/>
          <w:noProof/>
        </w:rPr>
        <w:drawing>
          <wp:inline distT="0" distB="0" distL="0" distR="0" wp14:anchorId="5C2AD0FD" wp14:editId="5FDF3481">
            <wp:extent cx="5685367" cy="8096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89836" cy="810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1027" w14:textId="1EBDE262" w:rsidR="00504B1C" w:rsidRDefault="00504B1C" w:rsidP="004F7FAC">
      <w:pPr>
        <w:rPr>
          <w:rStyle w:val="normaltextrun"/>
          <w:rFonts w:cs="Arial"/>
          <w:b/>
          <w:bCs/>
        </w:rPr>
      </w:pPr>
      <w:r w:rsidRPr="00504B1C">
        <w:rPr>
          <w:rStyle w:val="normaltextrun"/>
          <w:rFonts w:cs="Arial"/>
          <w:b/>
          <w:bCs/>
          <w:noProof/>
        </w:rPr>
        <w:lastRenderedPageBreak/>
        <w:drawing>
          <wp:inline distT="0" distB="0" distL="0" distR="0" wp14:anchorId="75A29953" wp14:editId="79E0E92E">
            <wp:extent cx="6038850" cy="8553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03857" w14:textId="445E766F" w:rsidR="00AF541F" w:rsidRDefault="00AF541F" w:rsidP="004F7FAC">
      <w:pPr>
        <w:rPr>
          <w:rStyle w:val="normaltextrun"/>
          <w:rFonts w:cs="Arial"/>
          <w:b/>
          <w:bCs/>
        </w:rPr>
      </w:pPr>
    </w:p>
    <w:p w14:paraId="76F24960" w14:textId="47F5EBE6" w:rsidR="00504B1C" w:rsidRDefault="00504B1C" w:rsidP="004F7FAC">
      <w:pPr>
        <w:rPr>
          <w:rStyle w:val="normaltextrun"/>
          <w:rFonts w:cs="Arial"/>
          <w:b/>
          <w:bCs/>
        </w:rPr>
      </w:pPr>
    </w:p>
    <w:p w14:paraId="4067B27E" w14:textId="6B61ED66" w:rsidR="00504B1C" w:rsidRDefault="00504B1C" w:rsidP="004F7FAC">
      <w:pPr>
        <w:rPr>
          <w:rStyle w:val="normaltextrun"/>
          <w:rFonts w:cs="Arial"/>
          <w:b/>
          <w:bCs/>
        </w:rPr>
      </w:pPr>
      <w:r w:rsidRPr="00504B1C">
        <w:rPr>
          <w:rStyle w:val="normaltextrun"/>
          <w:rFonts w:cs="Arial"/>
          <w:b/>
          <w:bCs/>
          <w:noProof/>
        </w:rPr>
        <w:drawing>
          <wp:inline distT="0" distB="0" distL="0" distR="0" wp14:anchorId="59E960E1" wp14:editId="6936838F">
            <wp:extent cx="5991225" cy="8477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D43D7" w14:textId="42C04675" w:rsidR="00504B1C" w:rsidRDefault="00504B1C" w:rsidP="004F7FAC">
      <w:pPr>
        <w:rPr>
          <w:rStyle w:val="normaltextrun"/>
          <w:rFonts w:cs="Arial"/>
          <w:b/>
          <w:bCs/>
        </w:rPr>
      </w:pPr>
      <w:r w:rsidRPr="00504B1C">
        <w:rPr>
          <w:rStyle w:val="normaltextrun"/>
          <w:rFonts w:cs="Arial"/>
          <w:b/>
          <w:bCs/>
          <w:noProof/>
        </w:rPr>
        <w:lastRenderedPageBreak/>
        <w:drawing>
          <wp:inline distT="0" distB="0" distL="0" distR="0" wp14:anchorId="655BDBE1" wp14:editId="100F3DBA">
            <wp:extent cx="6010275" cy="84867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321E" w14:textId="159A5B41" w:rsidR="00504B1C" w:rsidRDefault="00504B1C" w:rsidP="004F7FAC">
      <w:pPr>
        <w:rPr>
          <w:rStyle w:val="normaltextrun"/>
          <w:rFonts w:cs="Arial"/>
          <w:b/>
          <w:bCs/>
        </w:rPr>
      </w:pPr>
    </w:p>
    <w:p w14:paraId="5DAB827C" w14:textId="77777777" w:rsidR="00504B1C" w:rsidRDefault="00504B1C" w:rsidP="004F7FAC">
      <w:pPr>
        <w:rPr>
          <w:rStyle w:val="normaltextrun"/>
          <w:rFonts w:cs="Arial"/>
          <w:b/>
          <w:bCs/>
        </w:rPr>
      </w:pPr>
    </w:p>
    <w:sectPr w:rsidR="00504B1C" w:rsidSect="0015549D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794" w:right="1440" w:bottom="1440" w:left="79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0EBF5" w14:textId="77777777" w:rsidR="004A67CF" w:rsidRDefault="004A67CF" w:rsidP="00A84A39">
      <w:pPr>
        <w:spacing w:after="0" w:line="240" w:lineRule="auto"/>
      </w:pPr>
      <w:r>
        <w:separator/>
      </w:r>
    </w:p>
  </w:endnote>
  <w:endnote w:type="continuationSeparator" w:id="0">
    <w:p w14:paraId="08224579" w14:textId="77777777" w:rsidR="004A67CF" w:rsidRDefault="004A67CF" w:rsidP="00A84A39">
      <w:pPr>
        <w:spacing w:after="0" w:line="240" w:lineRule="auto"/>
      </w:pPr>
      <w:r>
        <w:continuationSeparator/>
      </w:r>
    </w:p>
  </w:endnote>
  <w:endnote w:type="continuationNotice" w:id="1">
    <w:p w14:paraId="3355072C" w14:textId="77777777" w:rsidR="004A67CF" w:rsidRDefault="004A67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08038" w14:textId="77777777" w:rsidR="009F2114" w:rsidRDefault="009F21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0CC63" w14:textId="6373251E" w:rsidR="000A71AD" w:rsidRDefault="002F649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FC0B730" wp14:editId="2CC52B37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5" name="MSIPCMd47440baa2caebec1914c57f" descr="{&quot;HashCode&quot;:-86329743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0C0280E" w14:textId="32DCBD3D" w:rsidR="002F649C" w:rsidRPr="002F649C" w:rsidRDefault="002F649C" w:rsidP="002F649C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2F649C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 - 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C0B730" id="_x0000_t202" coordsize="21600,21600" o:spt="202" path="m,l,21600r21600,l21600,xe">
              <v:stroke joinstyle="miter"/>
              <v:path gradientshapeok="t" o:connecttype="rect"/>
            </v:shapetype>
            <v:shape id="MSIPCMd47440baa2caebec1914c57f" o:spid="_x0000_s1026" type="#_x0000_t202" alt="{&quot;HashCode&quot;:-863297437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" o:allowincell="f" filled="f" stroked="f" strokeweight=".5pt">
              <v:textbox inset=",0,,0">
                <w:txbxContent>
                  <w:p w14:paraId="60C0280E" w14:textId="32DCBD3D" w:rsidR="002F649C" w:rsidRPr="002F649C" w:rsidRDefault="002F649C" w:rsidP="002F649C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2F649C">
                      <w:rPr>
                        <w:rFonts w:ascii="Calibri" w:hAnsi="Calibri" w:cs="Calibri"/>
                        <w:color w:val="FF0000"/>
                        <w:sz w:val="20"/>
                      </w:rPr>
                      <w:t>OFFICIAL -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74DF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0F5B6D69" wp14:editId="4181088C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5" name="Text Box 5" descr="{&quot;HashCode&quot;:-1399272816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6D17173" w14:textId="77777777" w:rsidR="00CA74DF" w:rsidRPr="00CA74DF" w:rsidRDefault="00CA74DF" w:rsidP="00CA74DF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CA74DF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5B6D69" id="Text Box 5" o:spid="_x0000_s1027" type="#_x0000_t202" alt="{&quot;HashCode&quot;:-1399272816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" o:allowincell="f" filled="f" stroked="f" strokeweight=".5pt">
              <v:textbox inset=",0,,0">
                <w:txbxContent>
                  <w:p w14:paraId="36D17173" w14:textId="77777777" w:rsidR="00CA74DF" w:rsidRPr="00CA74DF" w:rsidRDefault="00CA74DF" w:rsidP="00CA74DF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CA74DF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20298769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A71AD">
          <w:fldChar w:fldCharType="begin"/>
        </w:r>
        <w:r w:rsidR="000A71AD">
          <w:instrText xml:space="preserve"> PAGE   \* MERGEFORMAT </w:instrText>
        </w:r>
        <w:r w:rsidR="000A71AD">
          <w:fldChar w:fldCharType="separate"/>
        </w:r>
        <w:r w:rsidR="00867000">
          <w:rPr>
            <w:noProof/>
          </w:rPr>
          <w:t>2</w:t>
        </w:r>
        <w:r w:rsidR="000A71AD">
          <w:rPr>
            <w:noProof/>
          </w:rPr>
          <w:fldChar w:fldCharType="end"/>
        </w:r>
      </w:sdtContent>
    </w:sdt>
  </w:p>
  <w:p w14:paraId="52EDD518" w14:textId="77777777" w:rsidR="000A71AD" w:rsidRDefault="000A71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FE5A2" w14:textId="5111FFE9" w:rsidR="00CA74DF" w:rsidRDefault="002F649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8E64701" wp14:editId="7179B839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6" name="MSIPCM45e84b3cae34fdaa71755bf1" descr="{&quot;HashCode&quot;:-86329743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621E1FC" w14:textId="0977D761" w:rsidR="002F649C" w:rsidRPr="002F649C" w:rsidRDefault="002F649C" w:rsidP="002F649C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2F649C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 - 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E64701" id="_x0000_t202" coordsize="21600,21600" o:spt="202" path="m,l,21600r21600,l21600,xe">
              <v:stroke joinstyle="miter"/>
              <v:path gradientshapeok="t" o:connecttype="rect"/>
            </v:shapetype>
            <v:shape id="MSIPCM45e84b3cae34fdaa71755bf1" o:spid="_x0000_s1028" type="#_x0000_t202" alt="{&quot;HashCode&quot;:-863297437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" o:allowincell="f" filled="f" stroked="f" strokeweight=".5pt">
              <v:textbox inset=",0,,0">
                <w:txbxContent>
                  <w:p w14:paraId="4621E1FC" w14:textId="0977D761" w:rsidR="002F649C" w:rsidRPr="002F649C" w:rsidRDefault="002F649C" w:rsidP="002F649C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2F649C">
                      <w:rPr>
                        <w:rFonts w:ascii="Calibri" w:hAnsi="Calibri" w:cs="Calibri"/>
                        <w:color w:val="FF0000"/>
                        <w:sz w:val="20"/>
                      </w:rPr>
                      <w:t>OFFICIAL -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74DF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782F4E80" wp14:editId="49E37A23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6" name="Text Box 6" descr="{&quot;HashCode&quot;:-1399272816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2C1A4E" w14:textId="77777777" w:rsidR="00CA74DF" w:rsidRPr="00CA74DF" w:rsidRDefault="00CA74DF" w:rsidP="00CA74DF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CA74DF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2F4E80" id="Text Box 6" o:spid="_x0000_s1029" type="#_x0000_t202" alt="{&quot;HashCode&quot;:-1399272816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" o:allowincell="f" filled="f" stroked="f" strokeweight=".5pt">
              <v:textbox inset=",0,,0">
                <w:txbxContent>
                  <w:p w14:paraId="632C1A4E" w14:textId="77777777" w:rsidR="00CA74DF" w:rsidRPr="00CA74DF" w:rsidRDefault="00CA74DF" w:rsidP="00CA74DF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CA74DF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8E8A8" w14:textId="77777777" w:rsidR="004A67CF" w:rsidRDefault="004A67CF" w:rsidP="00A84A39">
      <w:pPr>
        <w:spacing w:after="0" w:line="240" w:lineRule="auto"/>
      </w:pPr>
      <w:r>
        <w:separator/>
      </w:r>
    </w:p>
  </w:footnote>
  <w:footnote w:type="continuationSeparator" w:id="0">
    <w:p w14:paraId="5B76909D" w14:textId="77777777" w:rsidR="004A67CF" w:rsidRDefault="004A67CF" w:rsidP="00A84A39">
      <w:pPr>
        <w:spacing w:after="0" w:line="240" w:lineRule="auto"/>
      </w:pPr>
      <w:r>
        <w:continuationSeparator/>
      </w:r>
    </w:p>
  </w:footnote>
  <w:footnote w:type="continuationNotice" w:id="1">
    <w:p w14:paraId="27990134" w14:textId="77777777" w:rsidR="004A67CF" w:rsidRDefault="004A67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70095" w14:textId="77777777" w:rsidR="009F2114" w:rsidRDefault="009F21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5B4C8" w14:textId="73BB9A72" w:rsidR="0015549D" w:rsidRPr="00CA6406" w:rsidRDefault="0015549D" w:rsidP="0015549D">
    <w:pPr>
      <w:pStyle w:val="Header"/>
      <w:spacing w:before="80"/>
      <w:rPr>
        <w:rFonts w:cs="Arial"/>
        <w:color w:val="0055A4"/>
      </w:rPr>
    </w:pPr>
    <w:r w:rsidRPr="004A3C19">
      <w:rPr>
        <w:noProof/>
        <w:color w:val="000000" w:themeColor="text1"/>
        <w:lang w:eastAsia="en-GB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0E9056D3" wp14:editId="525F9F56">
              <wp:simplePos x="0" y="0"/>
              <wp:positionH relativeFrom="column">
                <wp:posOffset>-140970</wp:posOffset>
              </wp:positionH>
              <wp:positionV relativeFrom="paragraph">
                <wp:posOffset>0</wp:posOffset>
              </wp:positionV>
              <wp:extent cx="6743700" cy="0"/>
              <wp:effectExtent l="0" t="0" r="190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2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09BE90" id="Straight Connector 3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1pt,0" to="519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" strokecolor="#17365d [2415]"/>
          </w:pict>
        </mc:Fallback>
      </mc:AlternateContent>
    </w:r>
    <w:r w:rsidR="005F5559">
      <w:rPr>
        <w:rFonts w:cs="Arial"/>
        <w:color w:val="0055A4"/>
      </w:rPr>
      <w:t>CAM election 02.05.24</w:t>
    </w:r>
    <w:r w:rsidR="00A713C3">
      <w:rPr>
        <w:rFonts w:cs="Arial"/>
        <w:color w:val="0055A4"/>
      </w:rPr>
      <w:t xml:space="preserve"> </w:t>
    </w:r>
    <w:r w:rsidR="00014187">
      <w:rPr>
        <w:rFonts w:cs="Arial"/>
        <w:color w:val="0055A4"/>
      </w:rPr>
      <w:t xml:space="preserve">– </w:t>
    </w:r>
    <w:r w:rsidR="00767A4F">
      <w:rPr>
        <w:rFonts w:cs="Arial"/>
        <w:color w:val="0055A4"/>
      </w:rPr>
      <w:t xml:space="preserve">Communications </w:t>
    </w:r>
    <w:r w:rsidR="00610080">
      <w:rPr>
        <w:rFonts w:cs="Arial"/>
        <w:color w:val="0055A4"/>
      </w:rPr>
      <w:t>toolkit</w:t>
    </w:r>
    <w:r w:rsidR="00742112">
      <w:rPr>
        <w:rFonts w:cs="Arial"/>
        <w:color w:val="0055A4"/>
      </w:rPr>
      <w:t xml:space="preserve"> HAS</w:t>
    </w:r>
  </w:p>
  <w:p w14:paraId="1A353F31" w14:textId="77777777" w:rsidR="00A84A39" w:rsidRDefault="0015549D">
    <w:pPr>
      <w:pStyle w:val="Header"/>
    </w:pPr>
    <w:r w:rsidRPr="004A3C19">
      <w:rPr>
        <w:noProof/>
        <w:color w:val="000000" w:themeColor="text1"/>
        <w:lang w:eastAsia="en-GB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9709968" wp14:editId="2FBA0B97">
              <wp:simplePos x="0" y="0"/>
              <wp:positionH relativeFrom="column">
                <wp:posOffset>-146685</wp:posOffset>
              </wp:positionH>
              <wp:positionV relativeFrom="paragraph">
                <wp:posOffset>27940</wp:posOffset>
              </wp:positionV>
              <wp:extent cx="6743700" cy="0"/>
              <wp:effectExtent l="0" t="0" r="19050" b="1905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2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505B36" id="Straight Connector 1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55pt,2.2pt" to="519.4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" strokecolor="#17365d [2415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DF210" w14:textId="44F01F3C" w:rsidR="00A84A39" w:rsidRDefault="005F5559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AEB0881" wp14:editId="3E9D809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600" cy="10724400"/>
          <wp:effectExtent l="0" t="0" r="0" b="0"/>
          <wp:wrapNone/>
          <wp:docPr id="27" name="Picture 27" descr="A picture containing screenshot, circle, graphics, bla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creenshot, circle, graphics, blac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88A8D0"/>
    <w:multiLevelType w:val="hybridMultilevel"/>
    <w:tmpl w:val="F08904B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81BCC3"/>
    <w:multiLevelType w:val="hybridMultilevel"/>
    <w:tmpl w:val="BC12FDE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FDF18C8"/>
    <w:multiLevelType w:val="multilevel"/>
    <w:tmpl w:val="F0101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3C6161"/>
    <w:multiLevelType w:val="hybridMultilevel"/>
    <w:tmpl w:val="39A604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6D0321"/>
    <w:multiLevelType w:val="hybridMultilevel"/>
    <w:tmpl w:val="35626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92E9E"/>
    <w:multiLevelType w:val="hybridMultilevel"/>
    <w:tmpl w:val="5802DCA6"/>
    <w:lvl w:ilvl="0" w:tplc="D2D6FED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F340A"/>
    <w:multiLevelType w:val="hybridMultilevel"/>
    <w:tmpl w:val="5B4E1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61182"/>
    <w:multiLevelType w:val="multilevel"/>
    <w:tmpl w:val="9D868F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5D17F5"/>
    <w:multiLevelType w:val="multilevel"/>
    <w:tmpl w:val="74F8E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1E6002"/>
    <w:multiLevelType w:val="multilevel"/>
    <w:tmpl w:val="01F69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887908"/>
    <w:multiLevelType w:val="hybridMultilevel"/>
    <w:tmpl w:val="D5C80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220B2"/>
    <w:multiLevelType w:val="hybridMultilevel"/>
    <w:tmpl w:val="899CB4A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7DE661"/>
    <w:multiLevelType w:val="hybridMultilevel"/>
    <w:tmpl w:val="5F46528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348937DF"/>
    <w:multiLevelType w:val="hybridMultilevel"/>
    <w:tmpl w:val="41A61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60A98"/>
    <w:multiLevelType w:val="hybridMultilevel"/>
    <w:tmpl w:val="CEB0E0B4"/>
    <w:lvl w:ilvl="0" w:tplc="D84ECF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37021"/>
    <w:multiLevelType w:val="hybridMultilevel"/>
    <w:tmpl w:val="CF428C3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A099C"/>
    <w:multiLevelType w:val="hybridMultilevel"/>
    <w:tmpl w:val="8B9A1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95A46"/>
    <w:multiLevelType w:val="hybridMultilevel"/>
    <w:tmpl w:val="10E801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BC281D"/>
    <w:multiLevelType w:val="hybridMultilevel"/>
    <w:tmpl w:val="3208C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EE7252"/>
    <w:multiLevelType w:val="hybridMultilevel"/>
    <w:tmpl w:val="25A81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784849"/>
    <w:multiLevelType w:val="hybridMultilevel"/>
    <w:tmpl w:val="DA1E6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D63C1"/>
    <w:multiLevelType w:val="hybridMultilevel"/>
    <w:tmpl w:val="54E0A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FC91D5"/>
    <w:multiLevelType w:val="hybridMultilevel"/>
    <w:tmpl w:val="C850C0C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3E958C7"/>
    <w:multiLevelType w:val="multilevel"/>
    <w:tmpl w:val="1786E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7924E38"/>
    <w:multiLevelType w:val="hybridMultilevel"/>
    <w:tmpl w:val="972E3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C6F84"/>
    <w:multiLevelType w:val="hybridMultilevel"/>
    <w:tmpl w:val="C332C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F5BED"/>
    <w:multiLevelType w:val="hybridMultilevel"/>
    <w:tmpl w:val="4B3EFBE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E424423"/>
    <w:multiLevelType w:val="hybridMultilevel"/>
    <w:tmpl w:val="BFA6B9D2"/>
    <w:lvl w:ilvl="0" w:tplc="E3BE9A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EF53A4"/>
    <w:multiLevelType w:val="hybridMultilevel"/>
    <w:tmpl w:val="F2A68A1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147DF4"/>
    <w:multiLevelType w:val="hybridMultilevel"/>
    <w:tmpl w:val="E1D3FE9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65761CF8"/>
    <w:multiLevelType w:val="multilevel"/>
    <w:tmpl w:val="012C65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8E5575B"/>
    <w:multiLevelType w:val="hybridMultilevel"/>
    <w:tmpl w:val="F2B4A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966384"/>
    <w:multiLevelType w:val="hybridMultilevel"/>
    <w:tmpl w:val="0D328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D8446F"/>
    <w:multiLevelType w:val="hybridMultilevel"/>
    <w:tmpl w:val="17E02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8E6037"/>
    <w:multiLevelType w:val="hybridMultilevel"/>
    <w:tmpl w:val="59F7D94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6F6826B6"/>
    <w:multiLevelType w:val="hybridMultilevel"/>
    <w:tmpl w:val="7F08C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F90A60"/>
    <w:multiLevelType w:val="hybridMultilevel"/>
    <w:tmpl w:val="07AA63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970273">
    <w:abstractNumId w:val="5"/>
  </w:num>
  <w:num w:numId="2" w16cid:durableId="658726748">
    <w:abstractNumId w:val="32"/>
  </w:num>
  <w:num w:numId="3" w16cid:durableId="486357522">
    <w:abstractNumId w:val="10"/>
  </w:num>
  <w:num w:numId="4" w16cid:durableId="1566334394">
    <w:abstractNumId w:val="25"/>
  </w:num>
  <w:num w:numId="5" w16cid:durableId="1389380379">
    <w:abstractNumId w:val="27"/>
  </w:num>
  <w:num w:numId="6" w16cid:durableId="1050886435">
    <w:abstractNumId w:val="9"/>
  </w:num>
  <w:num w:numId="7" w16cid:durableId="299657663">
    <w:abstractNumId w:val="7"/>
  </w:num>
  <w:num w:numId="8" w16cid:durableId="1511985812">
    <w:abstractNumId w:val="16"/>
  </w:num>
  <w:num w:numId="9" w16cid:durableId="1706253119">
    <w:abstractNumId w:val="3"/>
  </w:num>
  <w:num w:numId="10" w16cid:durableId="2110075852">
    <w:abstractNumId w:val="23"/>
  </w:num>
  <w:num w:numId="11" w16cid:durableId="923614934">
    <w:abstractNumId w:val="30"/>
  </w:num>
  <w:num w:numId="12" w16cid:durableId="1915359496">
    <w:abstractNumId w:val="13"/>
  </w:num>
  <w:num w:numId="13" w16cid:durableId="1984775831">
    <w:abstractNumId w:val="19"/>
  </w:num>
  <w:num w:numId="14" w16cid:durableId="177891661">
    <w:abstractNumId w:val="8"/>
  </w:num>
  <w:num w:numId="15" w16cid:durableId="1555778037">
    <w:abstractNumId w:val="31"/>
  </w:num>
  <w:num w:numId="16" w16cid:durableId="179004862">
    <w:abstractNumId w:val="18"/>
  </w:num>
  <w:num w:numId="17" w16cid:durableId="1194002503">
    <w:abstractNumId w:val="6"/>
  </w:num>
  <w:num w:numId="18" w16cid:durableId="1099104355">
    <w:abstractNumId w:val="2"/>
  </w:num>
  <w:num w:numId="19" w16cid:durableId="596866009">
    <w:abstractNumId w:val="1"/>
  </w:num>
  <w:num w:numId="20" w16cid:durableId="338433104">
    <w:abstractNumId w:val="29"/>
  </w:num>
  <w:num w:numId="21" w16cid:durableId="1658076254">
    <w:abstractNumId w:val="34"/>
  </w:num>
  <w:num w:numId="22" w16cid:durableId="435180445">
    <w:abstractNumId w:val="26"/>
  </w:num>
  <w:num w:numId="23" w16cid:durableId="1504857311">
    <w:abstractNumId w:val="22"/>
  </w:num>
  <w:num w:numId="24" w16cid:durableId="886063743">
    <w:abstractNumId w:val="0"/>
  </w:num>
  <w:num w:numId="25" w16cid:durableId="802843071">
    <w:abstractNumId w:val="12"/>
  </w:num>
  <w:num w:numId="26" w16cid:durableId="2063138976">
    <w:abstractNumId w:val="4"/>
  </w:num>
  <w:num w:numId="27" w16cid:durableId="280183839">
    <w:abstractNumId w:val="33"/>
  </w:num>
  <w:num w:numId="28" w16cid:durableId="1721125873">
    <w:abstractNumId w:val="20"/>
  </w:num>
  <w:num w:numId="29" w16cid:durableId="856383785">
    <w:abstractNumId w:val="21"/>
  </w:num>
  <w:num w:numId="30" w16cid:durableId="1387294443">
    <w:abstractNumId w:val="35"/>
  </w:num>
  <w:num w:numId="31" w16cid:durableId="618876654">
    <w:abstractNumId w:val="14"/>
  </w:num>
  <w:num w:numId="32" w16cid:durableId="873805118">
    <w:abstractNumId w:val="28"/>
  </w:num>
  <w:num w:numId="33" w16cid:durableId="1325162812">
    <w:abstractNumId w:val="36"/>
  </w:num>
  <w:num w:numId="34" w16cid:durableId="1269703219">
    <w:abstractNumId w:val="24"/>
  </w:num>
  <w:num w:numId="35" w16cid:durableId="1650162562">
    <w:abstractNumId w:val="11"/>
  </w:num>
  <w:num w:numId="36" w16cid:durableId="487786383">
    <w:abstractNumId w:val="15"/>
  </w:num>
  <w:num w:numId="37" w16cid:durableId="161555685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7E2"/>
    <w:rsid w:val="000001FD"/>
    <w:rsid w:val="00001526"/>
    <w:rsid w:val="000034D3"/>
    <w:rsid w:val="00004759"/>
    <w:rsid w:val="00010B0D"/>
    <w:rsid w:val="00014187"/>
    <w:rsid w:val="00015A61"/>
    <w:rsid w:val="000176EB"/>
    <w:rsid w:val="00022E1F"/>
    <w:rsid w:val="00024705"/>
    <w:rsid w:val="00025461"/>
    <w:rsid w:val="00026866"/>
    <w:rsid w:val="00030B33"/>
    <w:rsid w:val="00030C94"/>
    <w:rsid w:val="00032CF1"/>
    <w:rsid w:val="00033AAC"/>
    <w:rsid w:val="00036C0B"/>
    <w:rsid w:val="00042EAA"/>
    <w:rsid w:val="00043AD0"/>
    <w:rsid w:val="000466A1"/>
    <w:rsid w:val="00050806"/>
    <w:rsid w:val="00051B4D"/>
    <w:rsid w:val="00057FAF"/>
    <w:rsid w:val="00060779"/>
    <w:rsid w:val="00061E03"/>
    <w:rsid w:val="00067170"/>
    <w:rsid w:val="00075596"/>
    <w:rsid w:val="000765AF"/>
    <w:rsid w:val="00080096"/>
    <w:rsid w:val="00083708"/>
    <w:rsid w:val="000A009C"/>
    <w:rsid w:val="000A33D0"/>
    <w:rsid w:val="000A4206"/>
    <w:rsid w:val="000A4A13"/>
    <w:rsid w:val="000A5592"/>
    <w:rsid w:val="000A71AD"/>
    <w:rsid w:val="000B60CE"/>
    <w:rsid w:val="000B68BD"/>
    <w:rsid w:val="000C6EF2"/>
    <w:rsid w:val="000D26A9"/>
    <w:rsid w:val="000D68D7"/>
    <w:rsid w:val="000E0535"/>
    <w:rsid w:val="000E06DD"/>
    <w:rsid w:val="000E2656"/>
    <w:rsid w:val="000E3C2A"/>
    <w:rsid w:val="000F196B"/>
    <w:rsid w:val="000F28D1"/>
    <w:rsid w:val="000F5EAA"/>
    <w:rsid w:val="000F6483"/>
    <w:rsid w:val="000F6BCF"/>
    <w:rsid w:val="000F7D6D"/>
    <w:rsid w:val="001020A3"/>
    <w:rsid w:val="00102A61"/>
    <w:rsid w:val="00104A9C"/>
    <w:rsid w:val="00107D12"/>
    <w:rsid w:val="00117DFA"/>
    <w:rsid w:val="00124B3E"/>
    <w:rsid w:val="001261C3"/>
    <w:rsid w:val="001358CC"/>
    <w:rsid w:val="00136C78"/>
    <w:rsid w:val="00140451"/>
    <w:rsid w:val="001417ED"/>
    <w:rsid w:val="00146B7E"/>
    <w:rsid w:val="00146EA6"/>
    <w:rsid w:val="001474A2"/>
    <w:rsid w:val="00153DFF"/>
    <w:rsid w:val="0015549D"/>
    <w:rsid w:val="00160C34"/>
    <w:rsid w:val="00165A09"/>
    <w:rsid w:val="00165C8B"/>
    <w:rsid w:val="001704A5"/>
    <w:rsid w:val="00170643"/>
    <w:rsid w:val="00171D02"/>
    <w:rsid w:val="0017306B"/>
    <w:rsid w:val="00182B02"/>
    <w:rsid w:val="00182DAD"/>
    <w:rsid w:val="00183801"/>
    <w:rsid w:val="00194789"/>
    <w:rsid w:val="001955FB"/>
    <w:rsid w:val="00197492"/>
    <w:rsid w:val="00197B39"/>
    <w:rsid w:val="00197BA8"/>
    <w:rsid w:val="001A1CD0"/>
    <w:rsid w:val="001A20C3"/>
    <w:rsid w:val="001A32DE"/>
    <w:rsid w:val="001A5055"/>
    <w:rsid w:val="001B0387"/>
    <w:rsid w:val="001B2BFC"/>
    <w:rsid w:val="001C16A4"/>
    <w:rsid w:val="001C7489"/>
    <w:rsid w:val="001D0FBD"/>
    <w:rsid w:val="001D6A2D"/>
    <w:rsid w:val="001D704C"/>
    <w:rsid w:val="001E30B2"/>
    <w:rsid w:val="001E3683"/>
    <w:rsid w:val="001E6AE9"/>
    <w:rsid w:val="001F2AEC"/>
    <w:rsid w:val="00204A83"/>
    <w:rsid w:val="00207113"/>
    <w:rsid w:val="002079C8"/>
    <w:rsid w:val="00215408"/>
    <w:rsid w:val="00220797"/>
    <w:rsid w:val="00221609"/>
    <w:rsid w:val="00223782"/>
    <w:rsid w:val="00233AA7"/>
    <w:rsid w:val="00235FDC"/>
    <w:rsid w:val="0024040C"/>
    <w:rsid w:val="00242FB6"/>
    <w:rsid w:val="00244B5D"/>
    <w:rsid w:val="00251D3D"/>
    <w:rsid w:val="00265D32"/>
    <w:rsid w:val="00266A0C"/>
    <w:rsid w:val="00277B15"/>
    <w:rsid w:val="002804DA"/>
    <w:rsid w:val="00281D6D"/>
    <w:rsid w:val="00282658"/>
    <w:rsid w:val="00284E71"/>
    <w:rsid w:val="002861D0"/>
    <w:rsid w:val="0028754D"/>
    <w:rsid w:val="0029030D"/>
    <w:rsid w:val="002A4653"/>
    <w:rsid w:val="002A5BD6"/>
    <w:rsid w:val="002A77F1"/>
    <w:rsid w:val="002A79D7"/>
    <w:rsid w:val="002B0092"/>
    <w:rsid w:val="002B12E8"/>
    <w:rsid w:val="002B56EF"/>
    <w:rsid w:val="002C0935"/>
    <w:rsid w:val="002C0AE1"/>
    <w:rsid w:val="002C1708"/>
    <w:rsid w:val="002C7B08"/>
    <w:rsid w:val="002D359B"/>
    <w:rsid w:val="002D6221"/>
    <w:rsid w:val="002D6513"/>
    <w:rsid w:val="002E4596"/>
    <w:rsid w:val="002F12A0"/>
    <w:rsid w:val="002F5169"/>
    <w:rsid w:val="002F55E7"/>
    <w:rsid w:val="002F6125"/>
    <w:rsid w:val="002F649C"/>
    <w:rsid w:val="00301B3A"/>
    <w:rsid w:val="00303173"/>
    <w:rsid w:val="003123E6"/>
    <w:rsid w:val="00313525"/>
    <w:rsid w:val="00314388"/>
    <w:rsid w:val="003237E1"/>
    <w:rsid w:val="00324C38"/>
    <w:rsid w:val="00325ECC"/>
    <w:rsid w:val="00327FCE"/>
    <w:rsid w:val="003335DE"/>
    <w:rsid w:val="00337DB0"/>
    <w:rsid w:val="00344660"/>
    <w:rsid w:val="00346E27"/>
    <w:rsid w:val="0034723D"/>
    <w:rsid w:val="0035316D"/>
    <w:rsid w:val="00365178"/>
    <w:rsid w:val="00371F67"/>
    <w:rsid w:val="00372B03"/>
    <w:rsid w:val="003741EA"/>
    <w:rsid w:val="00374D5C"/>
    <w:rsid w:val="003756C8"/>
    <w:rsid w:val="00375930"/>
    <w:rsid w:val="003763AB"/>
    <w:rsid w:val="00380501"/>
    <w:rsid w:val="003818AD"/>
    <w:rsid w:val="003835E6"/>
    <w:rsid w:val="00383843"/>
    <w:rsid w:val="00386E10"/>
    <w:rsid w:val="003937C5"/>
    <w:rsid w:val="003A386A"/>
    <w:rsid w:val="003A4E9B"/>
    <w:rsid w:val="003A6BFC"/>
    <w:rsid w:val="003A7DB8"/>
    <w:rsid w:val="003B308A"/>
    <w:rsid w:val="003C276D"/>
    <w:rsid w:val="003C2DEE"/>
    <w:rsid w:val="003C59D6"/>
    <w:rsid w:val="003C74D9"/>
    <w:rsid w:val="003F0EB3"/>
    <w:rsid w:val="003F670A"/>
    <w:rsid w:val="003F7AA6"/>
    <w:rsid w:val="00405941"/>
    <w:rsid w:val="004119BE"/>
    <w:rsid w:val="00413012"/>
    <w:rsid w:val="00413087"/>
    <w:rsid w:val="00420785"/>
    <w:rsid w:val="004311DC"/>
    <w:rsid w:val="004337D1"/>
    <w:rsid w:val="0043628D"/>
    <w:rsid w:val="00441510"/>
    <w:rsid w:val="00446164"/>
    <w:rsid w:val="00450E5A"/>
    <w:rsid w:val="004564FA"/>
    <w:rsid w:val="004643DA"/>
    <w:rsid w:val="00466E7A"/>
    <w:rsid w:val="004672AF"/>
    <w:rsid w:val="00470121"/>
    <w:rsid w:val="0047309B"/>
    <w:rsid w:val="0047450E"/>
    <w:rsid w:val="004771C1"/>
    <w:rsid w:val="0048130C"/>
    <w:rsid w:val="00482786"/>
    <w:rsid w:val="0049454C"/>
    <w:rsid w:val="004A231D"/>
    <w:rsid w:val="004A2BE6"/>
    <w:rsid w:val="004A67CF"/>
    <w:rsid w:val="004B1CD5"/>
    <w:rsid w:val="004B34DA"/>
    <w:rsid w:val="004B38A9"/>
    <w:rsid w:val="004B62C9"/>
    <w:rsid w:val="004B6A31"/>
    <w:rsid w:val="004C3DF5"/>
    <w:rsid w:val="004C6977"/>
    <w:rsid w:val="004D333E"/>
    <w:rsid w:val="004D40BB"/>
    <w:rsid w:val="004E180A"/>
    <w:rsid w:val="004E2759"/>
    <w:rsid w:val="004F7FAC"/>
    <w:rsid w:val="00502331"/>
    <w:rsid w:val="00504B1C"/>
    <w:rsid w:val="0051154F"/>
    <w:rsid w:val="00515A64"/>
    <w:rsid w:val="00523949"/>
    <w:rsid w:val="00523FB5"/>
    <w:rsid w:val="005263B3"/>
    <w:rsid w:val="00532AB7"/>
    <w:rsid w:val="0053325E"/>
    <w:rsid w:val="00541885"/>
    <w:rsid w:val="00547982"/>
    <w:rsid w:val="00561B38"/>
    <w:rsid w:val="005626D6"/>
    <w:rsid w:val="00563375"/>
    <w:rsid w:val="00563C16"/>
    <w:rsid w:val="00567678"/>
    <w:rsid w:val="005723F3"/>
    <w:rsid w:val="00572F53"/>
    <w:rsid w:val="00577EBD"/>
    <w:rsid w:val="00580657"/>
    <w:rsid w:val="005809EA"/>
    <w:rsid w:val="00590282"/>
    <w:rsid w:val="00590F84"/>
    <w:rsid w:val="005953EF"/>
    <w:rsid w:val="005A0E37"/>
    <w:rsid w:val="005A5FA2"/>
    <w:rsid w:val="005B3628"/>
    <w:rsid w:val="005B72B3"/>
    <w:rsid w:val="005C012F"/>
    <w:rsid w:val="005C0AA2"/>
    <w:rsid w:val="005C1090"/>
    <w:rsid w:val="005C5042"/>
    <w:rsid w:val="005C789E"/>
    <w:rsid w:val="005D1202"/>
    <w:rsid w:val="005D3BDC"/>
    <w:rsid w:val="005D6DBB"/>
    <w:rsid w:val="005E3073"/>
    <w:rsid w:val="005E587A"/>
    <w:rsid w:val="005E6C3D"/>
    <w:rsid w:val="005E7C22"/>
    <w:rsid w:val="005F24C7"/>
    <w:rsid w:val="005F5559"/>
    <w:rsid w:val="00610080"/>
    <w:rsid w:val="00610B7A"/>
    <w:rsid w:val="0061405D"/>
    <w:rsid w:val="006169B4"/>
    <w:rsid w:val="00621BC9"/>
    <w:rsid w:val="00623084"/>
    <w:rsid w:val="00642B7E"/>
    <w:rsid w:val="00651AB4"/>
    <w:rsid w:val="00652AD1"/>
    <w:rsid w:val="00655396"/>
    <w:rsid w:val="00666653"/>
    <w:rsid w:val="006712BD"/>
    <w:rsid w:val="006830EE"/>
    <w:rsid w:val="006864FE"/>
    <w:rsid w:val="00687312"/>
    <w:rsid w:val="00694B83"/>
    <w:rsid w:val="00697C30"/>
    <w:rsid w:val="006A0579"/>
    <w:rsid w:val="006A3BB5"/>
    <w:rsid w:val="006A40E5"/>
    <w:rsid w:val="006A7DD2"/>
    <w:rsid w:val="006B1F98"/>
    <w:rsid w:val="006C07F1"/>
    <w:rsid w:val="006C2383"/>
    <w:rsid w:val="006C58A9"/>
    <w:rsid w:val="006C7CFA"/>
    <w:rsid w:val="006D53FA"/>
    <w:rsid w:val="006D578E"/>
    <w:rsid w:val="006D6B12"/>
    <w:rsid w:val="006E0F1D"/>
    <w:rsid w:val="006E17F4"/>
    <w:rsid w:val="006E56C2"/>
    <w:rsid w:val="006F5767"/>
    <w:rsid w:val="006F6BAB"/>
    <w:rsid w:val="006F7030"/>
    <w:rsid w:val="007022C5"/>
    <w:rsid w:val="0070425D"/>
    <w:rsid w:val="00704DB0"/>
    <w:rsid w:val="00704E8A"/>
    <w:rsid w:val="0071083B"/>
    <w:rsid w:val="00710E76"/>
    <w:rsid w:val="0071267E"/>
    <w:rsid w:val="007136C5"/>
    <w:rsid w:val="007243D3"/>
    <w:rsid w:val="00724831"/>
    <w:rsid w:val="007315B2"/>
    <w:rsid w:val="00736623"/>
    <w:rsid w:val="00742112"/>
    <w:rsid w:val="00746726"/>
    <w:rsid w:val="00747713"/>
    <w:rsid w:val="00753136"/>
    <w:rsid w:val="00753195"/>
    <w:rsid w:val="007663B9"/>
    <w:rsid w:val="00767A4F"/>
    <w:rsid w:val="00770AE1"/>
    <w:rsid w:val="00780085"/>
    <w:rsid w:val="00782225"/>
    <w:rsid w:val="00782D23"/>
    <w:rsid w:val="00783954"/>
    <w:rsid w:val="00786116"/>
    <w:rsid w:val="007916DF"/>
    <w:rsid w:val="00795400"/>
    <w:rsid w:val="007A4DB7"/>
    <w:rsid w:val="007A6352"/>
    <w:rsid w:val="007B1956"/>
    <w:rsid w:val="007B2BF4"/>
    <w:rsid w:val="007B3F2F"/>
    <w:rsid w:val="007B6F4D"/>
    <w:rsid w:val="007C1A8A"/>
    <w:rsid w:val="007C5502"/>
    <w:rsid w:val="007D10E0"/>
    <w:rsid w:val="007D3B89"/>
    <w:rsid w:val="007D6E9F"/>
    <w:rsid w:val="007E44C2"/>
    <w:rsid w:val="007E686F"/>
    <w:rsid w:val="007F04C6"/>
    <w:rsid w:val="007F44ED"/>
    <w:rsid w:val="007F5F8D"/>
    <w:rsid w:val="007F6BBD"/>
    <w:rsid w:val="008032DD"/>
    <w:rsid w:val="008033C4"/>
    <w:rsid w:val="00811A54"/>
    <w:rsid w:val="00813D8B"/>
    <w:rsid w:val="00816051"/>
    <w:rsid w:val="00823735"/>
    <w:rsid w:val="0082629B"/>
    <w:rsid w:val="008273A1"/>
    <w:rsid w:val="008310C2"/>
    <w:rsid w:val="00842E78"/>
    <w:rsid w:val="00844477"/>
    <w:rsid w:val="00845301"/>
    <w:rsid w:val="008572DD"/>
    <w:rsid w:val="00863CAC"/>
    <w:rsid w:val="00864B6A"/>
    <w:rsid w:val="00867000"/>
    <w:rsid w:val="00870A14"/>
    <w:rsid w:val="00872C33"/>
    <w:rsid w:val="00876BF7"/>
    <w:rsid w:val="008836A4"/>
    <w:rsid w:val="00895502"/>
    <w:rsid w:val="00897967"/>
    <w:rsid w:val="008A1A87"/>
    <w:rsid w:val="008B36F5"/>
    <w:rsid w:val="008C2F4C"/>
    <w:rsid w:val="008D0520"/>
    <w:rsid w:val="008D18FF"/>
    <w:rsid w:val="008D2067"/>
    <w:rsid w:val="008D388F"/>
    <w:rsid w:val="008E27A3"/>
    <w:rsid w:val="008E73AC"/>
    <w:rsid w:val="008F1A0E"/>
    <w:rsid w:val="008F3463"/>
    <w:rsid w:val="008F5218"/>
    <w:rsid w:val="008F701B"/>
    <w:rsid w:val="009037C9"/>
    <w:rsid w:val="009112F3"/>
    <w:rsid w:val="00911644"/>
    <w:rsid w:val="00913B98"/>
    <w:rsid w:val="00920983"/>
    <w:rsid w:val="00926327"/>
    <w:rsid w:val="00926D88"/>
    <w:rsid w:val="009312D6"/>
    <w:rsid w:val="009324AC"/>
    <w:rsid w:val="00937BDA"/>
    <w:rsid w:val="009448EF"/>
    <w:rsid w:val="00944BB1"/>
    <w:rsid w:val="00945630"/>
    <w:rsid w:val="00946FF0"/>
    <w:rsid w:val="0095079D"/>
    <w:rsid w:val="00953E3C"/>
    <w:rsid w:val="0095482C"/>
    <w:rsid w:val="00960803"/>
    <w:rsid w:val="00961300"/>
    <w:rsid w:val="0096666F"/>
    <w:rsid w:val="00971113"/>
    <w:rsid w:val="00973CB0"/>
    <w:rsid w:val="00980B44"/>
    <w:rsid w:val="0098276A"/>
    <w:rsid w:val="00991CCE"/>
    <w:rsid w:val="00991F4A"/>
    <w:rsid w:val="00997729"/>
    <w:rsid w:val="009A0E35"/>
    <w:rsid w:val="009A1945"/>
    <w:rsid w:val="009A37A3"/>
    <w:rsid w:val="009A5AB7"/>
    <w:rsid w:val="009B08F1"/>
    <w:rsid w:val="009B475E"/>
    <w:rsid w:val="009C499E"/>
    <w:rsid w:val="009E6062"/>
    <w:rsid w:val="009F1C34"/>
    <w:rsid w:val="009F2114"/>
    <w:rsid w:val="009F29D5"/>
    <w:rsid w:val="009F596C"/>
    <w:rsid w:val="009F6CF2"/>
    <w:rsid w:val="009F6D57"/>
    <w:rsid w:val="00A02625"/>
    <w:rsid w:val="00A028CD"/>
    <w:rsid w:val="00A06EDF"/>
    <w:rsid w:val="00A17821"/>
    <w:rsid w:val="00A201E1"/>
    <w:rsid w:val="00A20B50"/>
    <w:rsid w:val="00A22E5A"/>
    <w:rsid w:val="00A4130C"/>
    <w:rsid w:val="00A42D71"/>
    <w:rsid w:val="00A45462"/>
    <w:rsid w:val="00A551DD"/>
    <w:rsid w:val="00A57C4C"/>
    <w:rsid w:val="00A608AA"/>
    <w:rsid w:val="00A613EB"/>
    <w:rsid w:val="00A67257"/>
    <w:rsid w:val="00A67424"/>
    <w:rsid w:val="00A70B92"/>
    <w:rsid w:val="00A71068"/>
    <w:rsid w:val="00A713C3"/>
    <w:rsid w:val="00A72158"/>
    <w:rsid w:val="00A80920"/>
    <w:rsid w:val="00A80DA5"/>
    <w:rsid w:val="00A82AF7"/>
    <w:rsid w:val="00A84A39"/>
    <w:rsid w:val="00A85EA4"/>
    <w:rsid w:val="00A91DFA"/>
    <w:rsid w:val="00A92357"/>
    <w:rsid w:val="00A96A76"/>
    <w:rsid w:val="00AA49E7"/>
    <w:rsid w:val="00AA7888"/>
    <w:rsid w:val="00AB0F7F"/>
    <w:rsid w:val="00AB115E"/>
    <w:rsid w:val="00AB2BD1"/>
    <w:rsid w:val="00AB69F0"/>
    <w:rsid w:val="00AB75C4"/>
    <w:rsid w:val="00AC0E25"/>
    <w:rsid w:val="00AC14A2"/>
    <w:rsid w:val="00AC278E"/>
    <w:rsid w:val="00AC693D"/>
    <w:rsid w:val="00AC7D1D"/>
    <w:rsid w:val="00AD0787"/>
    <w:rsid w:val="00AD1306"/>
    <w:rsid w:val="00AD2BB4"/>
    <w:rsid w:val="00AD4B34"/>
    <w:rsid w:val="00AE03F1"/>
    <w:rsid w:val="00AE6804"/>
    <w:rsid w:val="00AF0876"/>
    <w:rsid w:val="00AF296C"/>
    <w:rsid w:val="00AF4548"/>
    <w:rsid w:val="00AF541F"/>
    <w:rsid w:val="00AF5C2D"/>
    <w:rsid w:val="00B00B94"/>
    <w:rsid w:val="00B01F0E"/>
    <w:rsid w:val="00B05115"/>
    <w:rsid w:val="00B06F53"/>
    <w:rsid w:val="00B1150C"/>
    <w:rsid w:val="00B11540"/>
    <w:rsid w:val="00B14486"/>
    <w:rsid w:val="00B1563F"/>
    <w:rsid w:val="00B15842"/>
    <w:rsid w:val="00B3280B"/>
    <w:rsid w:val="00B32932"/>
    <w:rsid w:val="00B340EA"/>
    <w:rsid w:val="00B3424A"/>
    <w:rsid w:val="00B3426A"/>
    <w:rsid w:val="00B34851"/>
    <w:rsid w:val="00B372D9"/>
    <w:rsid w:val="00B4190D"/>
    <w:rsid w:val="00B42FDA"/>
    <w:rsid w:val="00B4396D"/>
    <w:rsid w:val="00B448DB"/>
    <w:rsid w:val="00B45C5C"/>
    <w:rsid w:val="00B4667C"/>
    <w:rsid w:val="00B56FA3"/>
    <w:rsid w:val="00B7052B"/>
    <w:rsid w:val="00B71CE1"/>
    <w:rsid w:val="00B80EA3"/>
    <w:rsid w:val="00B81F44"/>
    <w:rsid w:val="00B83C70"/>
    <w:rsid w:val="00B93C01"/>
    <w:rsid w:val="00BA39E2"/>
    <w:rsid w:val="00BC09C4"/>
    <w:rsid w:val="00BD2D68"/>
    <w:rsid w:val="00BD38F7"/>
    <w:rsid w:val="00BD4B04"/>
    <w:rsid w:val="00BE55B7"/>
    <w:rsid w:val="00BF5380"/>
    <w:rsid w:val="00BF625A"/>
    <w:rsid w:val="00C013FD"/>
    <w:rsid w:val="00C03509"/>
    <w:rsid w:val="00C03CED"/>
    <w:rsid w:val="00C1117D"/>
    <w:rsid w:val="00C17409"/>
    <w:rsid w:val="00C20CD4"/>
    <w:rsid w:val="00C22EA0"/>
    <w:rsid w:val="00C30404"/>
    <w:rsid w:val="00C3594E"/>
    <w:rsid w:val="00C3778E"/>
    <w:rsid w:val="00C40486"/>
    <w:rsid w:val="00C44569"/>
    <w:rsid w:val="00C47BE4"/>
    <w:rsid w:val="00C57622"/>
    <w:rsid w:val="00C60E4C"/>
    <w:rsid w:val="00C6440F"/>
    <w:rsid w:val="00C665CE"/>
    <w:rsid w:val="00C72265"/>
    <w:rsid w:val="00C73F80"/>
    <w:rsid w:val="00C7788E"/>
    <w:rsid w:val="00C807DF"/>
    <w:rsid w:val="00C81B38"/>
    <w:rsid w:val="00C8396A"/>
    <w:rsid w:val="00C906C7"/>
    <w:rsid w:val="00C91F9C"/>
    <w:rsid w:val="00C9485F"/>
    <w:rsid w:val="00C94DB3"/>
    <w:rsid w:val="00C959C5"/>
    <w:rsid w:val="00C973C9"/>
    <w:rsid w:val="00CA38BE"/>
    <w:rsid w:val="00CA4AB9"/>
    <w:rsid w:val="00CA6336"/>
    <w:rsid w:val="00CA74DF"/>
    <w:rsid w:val="00CB1D78"/>
    <w:rsid w:val="00CB2398"/>
    <w:rsid w:val="00CB2BC9"/>
    <w:rsid w:val="00CB4094"/>
    <w:rsid w:val="00CB7B37"/>
    <w:rsid w:val="00CC1FE3"/>
    <w:rsid w:val="00CC522F"/>
    <w:rsid w:val="00CD24B1"/>
    <w:rsid w:val="00CE669F"/>
    <w:rsid w:val="00CF220A"/>
    <w:rsid w:val="00CF562E"/>
    <w:rsid w:val="00CF73F1"/>
    <w:rsid w:val="00D0217F"/>
    <w:rsid w:val="00D05178"/>
    <w:rsid w:val="00D058FD"/>
    <w:rsid w:val="00D05BCE"/>
    <w:rsid w:val="00D214F5"/>
    <w:rsid w:val="00D22492"/>
    <w:rsid w:val="00D24430"/>
    <w:rsid w:val="00D26DE6"/>
    <w:rsid w:val="00D30BCC"/>
    <w:rsid w:val="00D319B9"/>
    <w:rsid w:val="00D3606E"/>
    <w:rsid w:val="00D36C3A"/>
    <w:rsid w:val="00D3761E"/>
    <w:rsid w:val="00D40E35"/>
    <w:rsid w:val="00D633FC"/>
    <w:rsid w:val="00D64EC3"/>
    <w:rsid w:val="00D74702"/>
    <w:rsid w:val="00D779D9"/>
    <w:rsid w:val="00D84A0E"/>
    <w:rsid w:val="00D9267F"/>
    <w:rsid w:val="00D94D1A"/>
    <w:rsid w:val="00D94F31"/>
    <w:rsid w:val="00D953BA"/>
    <w:rsid w:val="00DA0277"/>
    <w:rsid w:val="00DA2F62"/>
    <w:rsid w:val="00DA75A3"/>
    <w:rsid w:val="00DB0E12"/>
    <w:rsid w:val="00DB5B48"/>
    <w:rsid w:val="00DC32FB"/>
    <w:rsid w:val="00DC354B"/>
    <w:rsid w:val="00DC5736"/>
    <w:rsid w:val="00DC7226"/>
    <w:rsid w:val="00DC76B2"/>
    <w:rsid w:val="00DD0241"/>
    <w:rsid w:val="00DD12E5"/>
    <w:rsid w:val="00DD22BA"/>
    <w:rsid w:val="00DD54F7"/>
    <w:rsid w:val="00DE44FD"/>
    <w:rsid w:val="00DE467A"/>
    <w:rsid w:val="00DE4C18"/>
    <w:rsid w:val="00DE5E24"/>
    <w:rsid w:val="00DE6558"/>
    <w:rsid w:val="00DF0473"/>
    <w:rsid w:val="00DF3E8D"/>
    <w:rsid w:val="00E00D12"/>
    <w:rsid w:val="00E016D8"/>
    <w:rsid w:val="00E056B4"/>
    <w:rsid w:val="00E0647B"/>
    <w:rsid w:val="00E103C8"/>
    <w:rsid w:val="00E105FC"/>
    <w:rsid w:val="00E11BF9"/>
    <w:rsid w:val="00E158E8"/>
    <w:rsid w:val="00E22599"/>
    <w:rsid w:val="00E251EB"/>
    <w:rsid w:val="00E25258"/>
    <w:rsid w:val="00E26AAF"/>
    <w:rsid w:val="00E274D9"/>
    <w:rsid w:val="00E30619"/>
    <w:rsid w:val="00E30720"/>
    <w:rsid w:val="00E319A0"/>
    <w:rsid w:val="00E31AE7"/>
    <w:rsid w:val="00E36651"/>
    <w:rsid w:val="00E42E37"/>
    <w:rsid w:val="00E451DF"/>
    <w:rsid w:val="00E46BD3"/>
    <w:rsid w:val="00E47A84"/>
    <w:rsid w:val="00E53F55"/>
    <w:rsid w:val="00E5788B"/>
    <w:rsid w:val="00E61B05"/>
    <w:rsid w:val="00E620E0"/>
    <w:rsid w:val="00E6447E"/>
    <w:rsid w:val="00E71894"/>
    <w:rsid w:val="00E71DEA"/>
    <w:rsid w:val="00E74C9D"/>
    <w:rsid w:val="00E80CD7"/>
    <w:rsid w:val="00E80F77"/>
    <w:rsid w:val="00E82696"/>
    <w:rsid w:val="00E833DF"/>
    <w:rsid w:val="00E83EFB"/>
    <w:rsid w:val="00E84258"/>
    <w:rsid w:val="00E8508A"/>
    <w:rsid w:val="00E86ED2"/>
    <w:rsid w:val="00E91B45"/>
    <w:rsid w:val="00E92999"/>
    <w:rsid w:val="00E953DD"/>
    <w:rsid w:val="00E96421"/>
    <w:rsid w:val="00E975E1"/>
    <w:rsid w:val="00EA7FF4"/>
    <w:rsid w:val="00EB10E0"/>
    <w:rsid w:val="00EB1E12"/>
    <w:rsid w:val="00EB3216"/>
    <w:rsid w:val="00EC30AC"/>
    <w:rsid w:val="00ED0114"/>
    <w:rsid w:val="00ED270A"/>
    <w:rsid w:val="00ED51FF"/>
    <w:rsid w:val="00ED7B15"/>
    <w:rsid w:val="00EE0758"/>
    <w:rsid w:val="00EE40D6"/>
    <w:rsid w:val="00EE785C"/>
    <w:rsid w:val="00EF1BF7"/>
    <w:rsid w:val="00EF3BCF"/>
    <w:rsid w:val="00F10D9B"/>
    <w:rsid w:val="00F112F8"/>
    <w:rsid w:val="00F1235A"/>
    <w:rsid w:val="00F1263D"/>
    <w:rsid w:val="00F14E33"/>
    <w:rsid w:val="00F17E64"/>
    <w:rsid w:val="00F20884"/>
    <w:rsid w:val="00F21696"/>
    <w:rsid w:val="00F228EB"/>
    <w:rsid w:val="00F24BE4"/>
    <w:rsid w:val="00F265CB"/>
    <w:rsid w:val="00F26E0F"/>
    <w:rsid w:val="00F31578"/>
    <w:rsid w:val="00F31A86"/>
    <w:rsid w:val="00F34CB8"/>
    <w:rsid w:val="00F369CD"/>
    <w:rsid w:val="00F52AE2"/>
    <w:rsid w:val="00F63231"/>
    <w:rsid w:val="00F73C93"/>
    <w:rsid w:val="00F74FFB"/>
    <w:rsid w:val="00F802E3"/>
    <w:rsid w:val="00F804AA"/>
    <w:rsid w:val="00F856B4"/>
    <w:rsid w:val="00F867E2"/>
    <w:rsid w:val="00FA17D0"/>
    <w:rsid w:val="00FB4B0C"/>
    <w:rsid w:val="00FB4DDA"/>
    <w:rsid w:val="00FB50B5"/>
    <w:rsid w:val="00FB54B7"/>
    <w:rsid w:val="00FB664C"/>
    <w:rsid w:val="00FB710D"/>
    <w:rsid w:val="00FC1139"/>
    <w:rsid w:val="00FC1E18"/>
    <w:rsid w:val="00FC4AFE"/>
    <w:rsid w:val="00FE2564"/>
    <w:rsid w:val="00FE6B31"/>
    <w:rsid w:val="00FF3EE4"/>
    <w:rsid w:val="00FF50F8"/>
    <w:rsid w:val="00FF7543"/>
    <w:rsid w:val="0145006C"/>
    <w:rsid w:val="014FE865"/>
    <w:rsid w:val="01828001"/>
    <w:rsid w:val="01902D52"/>
    <w:rsid w:val="01B1B271"/>
    <w:rsid w:val="023F4BAE"/>
    <w:rsid w:val="03BB7569"/>
    <w:rsid w:val="044966F5"/>
    <w:rsid w:val="045344BE"/>
    <w:rsid w:val="0655ED9A"/>
    <w:rsid w:val="06970CC1"/>
    <w:rsid w:val="06B54279"/>
    <w:rsid w:val="07EEF87A"/>
    <w:rsid w:val="087F5BF5"/>
    <w:rsid w:val="092F076F"/>
    <w:rsid w:val="09684773"/>
    <w:rsid w:val="0AC4DBFE"/>
    <w:rsid w:val="0C21A3EF"/>
    <w:rsid w:val="0C231303"/>
    <w:rsid w:val="0C83679A"/>
    <w:rsid w:val="0CBCEA31"/>
    <w:rsid w:val="0CE46293"/>
    <w:rsid w:val="0D0B2884"/>
    <w:rsid w:val="0DB69137"/>
    <w:rsid w:val="0F3BCD4E"/>
    <w:rsid w:val="0F9E4992"/>
    <w:rsid w:val="1112EAE6"/>
    <w:rsid w:val="113077C2"/>
    <w:rsid w:val="117B4315"/>
    <w:rsid w:val="11B395A9"/>
    <w:rsid w:val="13D08585"/>
    <w:rsid w:val="158CB90F"/>
    <w:rsid w:val="159440F3"/>
    <w:rsid w:val="15F438D6"/>
    <w:rsid w:val="1687399D"/>
    <w:rsid w:val="1707A65E"/>
    <w:rsid w:val="17197FDF"/>
    <w:rsid w:val="17CD36CF"/>
    <w:rsid w:val="17E75F00"/>
    <w:rsid w:val="18B9DD34"/>
    <w:rsid w:val="1A2BF077"/>
    <w:rsid w:val="1C7EF23B"/>
    <w:rsid w:val="1DDA3132"/>
    <w:rsid w:val="1EA7B1C5"/>
    <w:rsid w:val="1EEAE564"/>
    <w:rsid w:val="1F86AB61"/>
    <w:rsid w:val="2086B5C5"/>
    <w:rsid w:val="21A8A48B"/>
    <w:rsid w:val="2285F710"/>
    <w:rsid w:val="22901A3D"/>
    <w:rsid w:val="22F3B574"/>
    <w:rsid w:val="23544EFD"/>
    <w:rsid w:val="23EBC1C4"/>
    <w:rsid w:val="23EF130B"/>
    <w:rsid w:val="24BC3170"/>
    <w:rsid w:val="250F0937"/>
    <w:rsid w:val="257DBFC5"/>
    <w:rsid w:val="2591D3D8"/>
    <w:rsid w:val="26CA8DBA"/>
    <w:rsid w:val="26D14B55"/>
    <w:rsid w:val="274AC7AA"/>
    <w:rsid w:val="27785CA4"/>
    <w:rsid w:val="27ECB3F0"/>
    <w:rsid w:val="2966D395"/>
    <w:rsid w:val="2A11D5BC"/>
    <w:rsid w:val="2A1D0C19"/>
    <w:rsid w:val="2A73228A"/>
    <w:rsid w:val="2AC0CDFE"/>
    <w:rsid w:val="2AC5E853"/>
    <w:rsid w:val="2B0177B4"/>
    <w:rsid w:val="2C314504"/>
    <w:rsid w:val="2CF38AD8"/>
    <w:rsid w:val="2D38A04E"/>
    <w:rsid w:val="2D640971"/>
    <w:rsid w:val="2E266EF4"/>
    <w:rsid w:val="2F3A221B"/>
    <w:rsid w:val="2FD3A812"/>
    <w:rsid w:val="3012B93C"/>
    <w:rsid w:val="3108A73E"/>
    <w:rsid w:val="311A65E7"/>
    <w:rsid w:val="3293C9C9"/>
    <w:rsid w:val="33097C6B"/>
    <w:rsid w:val="3326DD99"/>
    <w:rsid w:val="34AB4C05"/>
    <w:rsid w:val="3516E0D6"/>
    <w:rsid w:val="3525F74A"/>
    <w:rsid w:val="37B0A33A"/>
    <w:rsid w:val="3846D59B"/>
    <w:rsid w:val="39D77628"/>
    <w:rsid w:val="39E7307C"/>
    <w:rsid w:val="3A6BF456"/>
    <w:rsid w:val="3B6D47CB"/>
    <w:rsid w:val="3C02FBC8"/>
    <w:rsid w:val="3D99CBFD"/>
    <w:rsid w:val="3EC2F3CC"/>
    <w:rsid w:val="3FDEEEE4"/>
    <w:rsid w:val="400431B1"/>
    <w:rsid w:val="4052D7F4"/>
    <w:rsid w:val="40567200"/>
    <w:rsid w:val="4100AB78"/>
    <w:rsid w:val="4225BDBF"/>
    <w:rsid w:val="440527EE"/>
    <w:rsid w:val="44871042"/>
    <w:rsid w:val="4521C59C"/>
    <w:rsid w:val="469D3B01"/>
    <w:rsid w:val="46F7125B"/>
    <w:rsid w:val="48600AAB"/>
    <w:rsid w:val="48B254E6"/>
    <w:rsid w:val="48E3E9DF"/>
    <w:rsid w:val="492D3A95"/>
    <w:rsid w:val="499AF039"/>
    <w:rsid w:val="49A0975A"/>
    <w:rsid w:val="4AFA00DE"/>
    <w:rsid w:val="4B07E1B6"/>
    <w:rsid w:val="4B259C9F"/>
    <w:rsid w:val="4BD72673"/>
    <w:rsid w:val="4BF3C070"/>
    <w:rsid w:val="4C0E4B7D"/>
    <w:rsid w:val="4E140E29"/>
    <w:rsid w:val="4F7D547B"/>
    <w:rsid w:val="50A3BEFE"/>
    <w:rsid w:val="530F9A3B"/>
    <w:rsid w:val="53393382"/>
    <w:rsid w:val="5352EBDF"/>
    <w:rsid w:val="5358B4D3"/>
    <w:rsid w:val="537CC8B0"/>
    <w:rsid w:val="53D2C8A0"/>
    <w:rsid w:val="5470F04A"/>
    <w:rsid w:val="54CE460D"/>
    <w:rsid w:val="5516BEB4"/>
    <w:rsid w:val="55988B03"/>
    <w:rsid w:val="56961711"/>
    <w:rsid w:val="58D5BF8A"/>
    <w:rsid w:val="599DCCEC"/>
    <w:rsid w:val="59F42990"/>
    <w:rsid w:val="5A310123"/>
    <w:rsid w:val="5A6CA9C6"/>
    <w:rsid w:val="5B4BCD4B"/>
    <w:rsid w:val="5B5FF17D"/>
    <w:rsid w:val="5DE21ED9"/>
    <w:rsid w:val="5F0C2CFB"/>
    <w:rsid w:val="611F1D3F"/>
    <w:rsid w:val="612F455C"/>
    <w:rsid w:val="6254E3DE"/>
    <w:rsid w:val="63551A9D"/>
    <w:rsid w:val="639BA7CC"/>
    <w:rsid w:val="644EB9E0"/>
    <w:rsid w:val="646D5D51"/>
    <w:rsid w:val="64F0EAFE"/>
    <w:rsid w:val="653E96EC"/>
    <w:rsid w:val="689C999D"/>
    <w:rsid w:val="69F95154"/>
    <w:rsid w:val="6A888204"/>
    <w:rsid w:val="6AA5C46F"/>
    <w:rsid w:val="6B07CA44"/>
    <w:rsid w:val="6BE22C00"/>
    <w:rsid w:val="6CE56362"/>
    <w:rsid w:val="6CF0B959"/>
    <w:rsid w:val="6F15D1CC"/>
    <w:rsid w:val="6F67CF23"/>
    <w:rsid w:val="6F7BB451"/>
    <w:rsid w:val="714CA190"/>
    <w:rsid w:val="72540942"/>
    <w:rsid w:val="72676DB8"/>
    <w:rsid w:val="743B5819"/>
    <w:rsid w:val="745615E0"/>
    <w:rsid w:val="768B4989"/>
    <w:rsid w:val="776730A7"/>
    <w:rsid w:val="780DBA51"/>
    <w:rsid w:val="783B77FF"/>
    <w:rsid w:val="788B78B7"/>
    <w:rsid w:val="7A6A6041"/>
    <w:rsid w:val="7A943AA0"/>
    <w:rsid w:val="7AC4FF5B"/>
    <w:rsid w:val="7B2B59C5"/>
    <w:rsid w:val="7BEB98F7"/>
    <w:rsid w:val="7D2355BF"/>
    <w:rsid w:val="7D52F935"/>
    <w:rsid w:val="7DAD52C0"/>
    <w:rsid w:val="7E5DE415"/>
    <w:rsid w:val="7E9BE49D"/>
    <w:rsid w:val="7F351A90"/>
    <w:rsid w:val="7F3E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4DE78"/>
  <w15:docId w15:val="{6CC8B121-5308-4AFF-B7A9-86D97C66C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3DD"/>
    <w:pPr>
      <w:spacing w:line="30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48EF"/>
    <w:pPr>
      <w:keepNext/>
      <w:keepLines/>
      <w:spacing w:before="240" w:after="0"/>
      <w:outlineLvl w:val="0"/>
    </w:pPr>
    <w:rPr>
      <w:rFonts w:eastAsiaTheme="majorEastAsia" w:cstheme="majorBidi"/>
      <w:color w:val="005489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48EF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48EF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84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84A39"/>
  </w:style>
  <w:style w:type="paragraph" w:styleId="Footer">
    <w:name w:val="footer"/>
    <w:basedOn w:val="Normal"/>
    <w:link w:val="FooterChar"/>
    <w:uiPriority w:val="99"/>
    <w:unhideWhenUsed/>
    <w:rsid w:val="00A84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A39"/>
  </w:style>
  <w:style w:type="paragraph" w:styleId="BalloonText">
    <w:name w:val="Balloon Text"/>
    <w:basedOn w:val="Normal"/>
    <w:link w:val="BalloonTextChar"/>
    <w:uiPriority w:val="99"/>
    <w:semiHidden/>
    <w:unhideWhenUsed/>
    <w:rsid w:val="00A8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A3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448EF"/>
    <w:pPr>
      <w:spacing w:after="0" w:line="240" w:lineRule="auto"/>
      <w:contextualSpacing/>
    </w:pPr>
    <w:rPr>
      <w:rFonts w:eastAsiaTheme="majorEastAsia" w:cstheme="majorBidi"/>
      <w:color w:val="005489"/>
      <w:spacing w:val="-10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48EF"/>
    <w:rPr>
      <w:rFonts w:ascii="Arial" w:eastAsiaTheme="majorEastAsia" w:hAnsi="Arial" w:cstheme="majorBidi"/>
      <w:color w:val="005489"/>
      <w:spacing w:val="-10"/>
      <w:kern w:val="28"/>
      <w:sz w:val="8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448EF"/>
    <w:rPr>
      <w:rFonts w:ascii="Arial" w:eastAsiaTheme="majorEastAsia" w:hAnsi="Arial" w:cstheme="majorBidi"/>
      <w:color w:val="005489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48EF"/>
    <w:rPr>
      <w:rFonts w:ascii="Arial" w:eastAsiaTheme="majorEastAsia" w:hAnsi="Arial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448EF"/>
    <w:rPr>
      <w:rFonts w:ascii="Arial" w:eastAsiaTheme="majorEastAsia" w:hAnsi="Arial" w:cstheme="majorBidi"/>
      <w:b/>
      <w:sz w:val="28"/>
      <w:szCs w:val="24"/>
    </w:rPr>
  </w:style>
  <w:style w:type="paragraph" w:styleId="ListParagraph">
    <w:name w:val="List Paragraph"/>
    <w:basedOn w:val="Normal"/>
    <w:uiPriority w:val="34"/>
    <w:qFormat/>
    <w:rsid w:val="00CA74DF"/>
    <w:pPr>
      <w:numPr>
        <w:numId w:val="1"/>
      </w:numPr>
      <w:ind w:left="340" w:hanging="34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A74DF"/>
    <w:pPr>
      <w:spacing w:before="200" w:after="160"/>
      <w:ind w:right="862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A74DF"/>
    <w:rPr>
      <w:rFonts w:ascii="Arial" w:hAnsi="Arial"/>
      <w:i/>
      <w:iCs/>
      <w:sz w:val="24"/>
    </w:rPr>
  </w:style>
  <w:style w:type="character" w:styleId="Hyperlink">
    <w:name w:val="Hyperlink"/>
    <w:basedOn w:val="DefaultParagraphFont"/>
    <w:uiPriority w:val="99"/>
    <w:unhideWhenUsed/>
    <w:rsid w:val="00F265CB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F2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eop">
    <w:name w:val="eop"/>
    <w:basedOn w:val="DefaultParagraphFont"/>
    <w:rsid w:val="00F265CB"/>
  </w:style>
  <w:style w:type="character" w:customStyle="1" w:styleId="normaltextrun">
    <w:name w:val="normaltextrun"/>
    <w:basedOn w:val="DefaultParagraphFont"/>
    <w:rsid w:val="00F265CB"/>
  </w:style>
  <w:style w:type="paragraph" w:styleId="NoSpacing">
    <w:name w:val="No Spacing"/>
    <w:uiPriority w:val="1"/>
    <w:qFormat/>
    <w:rsid w:val="00F265CB"/>
    <w:pPr>
      <w:spacing w:after="0" w:line="240" w:lineRule="auto"/>
    </w:pPr>
  </w:style>
  <w:style w:type="table" w:styleId="TableGrid">
    <w:name w:val="Table Grid"/>
    <w:basedOn w:val="TableNormal"/>
    <w:uiPriority w:val="59"/>
    <w:rsid w:val="00F26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021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21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217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1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17F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158E8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2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959C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28C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83C70"/>
    <w:pPr>
      <w:spacing w:after="0" w:line="240" w:lineRule="auto"/>
    </w:pPr>
    <w:rPr>
      <w:rFonts w:ascii="Arial" w:hAnsi="Arial"/>
      <w:sz w:val="24"/>
    </w:rPr>
  </w:style>
  <w:style w:type="paragraph" w:customStyle="1" w:styleId="Default">
    <w:name w:val="Default"/>
    <w:rsid w:val="00B448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1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3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17882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23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61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80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5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655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33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48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4138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383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1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0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83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7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8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orthyorks.gov.uk/mca-other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7.png"/><Relationship Id="rId39" Type="http://schemas.openxmlformats.org/officeDocument/2006/relationships/hyperlink" Target="https://www.myvotemyvoice.org.uk/voting/quick-guide-to-voting/" TargetMode="External"/><Relationship Id="rId21" Type="http://schemas.openxmlformats.org/officeDocument/2006/relationships/hyperlink" Target="https://www.northyorks.gov.uk/mca-other" TargetMode="External"/><Relationship Id="rId34" Type="http://schemas.openxmlformats.org/officeDocument/2006/relationships/hyperlink" Target="https://we.tl/t-HFtrgxMqVG" TargetMode="External"/><Relationship Id="rId42" Type="http://schemas.openxmlformats.org/officeDocument/2006/relationships/image" Target="media/image12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orthyorks.gov.uk/your-council/elections-and-voting/apply-postal-vote" TargetMode="External"/><Relationship Id="rId29" Type="http://schemas.openxmlformats.org/officeDocument/2006/relationships/image" Target="media/image8.jpeg"/><Relationship Id="rId11" Type="http://schemas.openxmlformats.org/officeDocument/2006/relationships/image" Target="media/image1.png"/><Relationship Id="rId24" Type="http://schemas.openxmlformats.org/officeDocument/2006/relationships/hyperlink" Target="https://www.northyorks.gov.uk/mca-other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1.png"/><Relationship Id="rId40" Type="http://schemas.openxmlformats.org/officeDocument/2006/relationships/hyperlink" Target="https://www.myvotemyvoice.org.uk/supporting-voters/" TargetMode="External"/><Relationship Id="rId45" Type="http://schemas.openxmlformats.org/officeDocument/2006/relationships/image" Target="media/image15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hyperlink" Target="https://www.northyorks.gov.uk/mca-other" TargetMode="External"/><Relationship Id="rId44" Type="http://schemas.openxmlformats.org/officeDocument/2006/relationships/image" Target="media/image14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orthyorks.gov.uk/your-council/elections-and-voting/how-vote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northyorks.gov.uk/mca-other" TargetMode="External"/><Relationship Id="rId30" Type="http://schemas.openxmlformats.org/officeDocument/2006/relationships/image" Target="media/image9.png"/><Relationship Id="rId35" Type="http://schemas.openxmlformats.org/officeDocument/2006/relationships/hyperlink" Target="mailto:alison.clarke@northyorks.gov.uk" TargetMode="External"/><Relationship Id="rId43" Type="http://schemas.openxmlformats.org/officeDocument/2006/relationships/image" Target="media/image13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hyperlink" Target="mailto:elections@northyorks.gov.uk" TargetMode="External"/><Relationship Id="rId17" Type="http://schemas.openxmlformats.org/officeDocument/2006/relationships/hyperlink" Target="https://www.northyorks.gov.uk/your-council/elections-and-voting/apply-proxy-vote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eur02.safelinks.protection.outlook.com/?url=https%3A%2F%2Fyoutu.be%2FTBdQ3-K54p8&amp;data=05%7C02%7CAlison.Clarke%40northyorks.gov.uk%7Cb41f68b057e24f7e65cd08dc4cdcbc95%7Cad3d9c73983044a1b487e1055441c70e%7C0%7C0%7C638469758141901276%7CUnknown%7CTWFpbGZsb3d8eyJWIjoiMC4wLjAwMDAiLCJQIjoiV2luMzIiLCJBTiI6Ik1haWwiLCJXVCI6Mn0%3D%7C0%7C%7C%7C&amp;sdata=igTq0s6Qo1vCA25aNKeNgITduFylQ1Doqy3G5LGhxUk%3D&amp;reserved=0" TargetMode="External"/><Relationship Id="rId38" Type="http://schemas.openxmlformats.org/officeDocument/2006/relationships/hyperlink" Target="https://www.myvotemyvoice.org.uk/about/" TargetMode="External"/><Relationship Id="rId46" Type="http://schemas.openxmlformats.org/officeDocument/2006/relationships/header" Target="header1.xml"/><Relationship Id="rId20" Type="http://schemas.openxmlformats.org/officeDocument/2006/relationships/hyperlink" Target="https://www.northyorks.gov.uk/mca-other" TargetMode="External"/><Relationship Id="rId41" Type="http://schemas.openxmlformats.org/officeDocument/2006/relationships/hyperlink" Target="https://new.basw.co.uk/policy-and-practice/resources/promote-vote-basw-practice-gui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gov.uk/apply-for-photo-id-voter-authority-certificate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northyorks.gov.uk/mca-other" TargetMode="External"/><Relationship Id="rId36" Type="http://schemas.openxmlformats.org/officeDocument/2006/relationships/hyperlink" Target="mailto:elections@northyorks.gov.uk" TargetMode="External"/><Relationship Id="rId4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christo\Downloads\NYC%201%20April%20A4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02a2e3-05a4-4dff-b44a-495aabfd1e01">
      <Terms xmlns="http://schemas.microsoft.com/office/infopath/2007/PartnerControls"/>
    </lcf76f155ced4ddcb4097134ff3c332f>
    <SharedWithUsers xmlns="6e0eeb5c-a747-4ad2-9ef5-0be5f0141ff2">
      <UserInfo>
        <DisplayName/>
        <AccountId xsi:nil="true"/>
        <AccountType/>
      </UserInfo>
    </SharedWithUsers>
    <TaxCatchAll xmlns="6e0eeb5c-a747-4ad2-9ef5-0be5f0141ff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2EC185069ED1459B315CDE8ABE48F4" ma:contentTypeVersion="18" ma:contentTypeDescription="Create a new document." ma:contentTypeScope="" ma:versionID="72ef1bb03cdfdfe3c1b351d312b22f2c">
  <xsd:schema xmlns:xsd="http://www.w3.org/2001/XMLSchema" xmlns:xs="http://www.w3.org/2001/XMLSchema" xmlns:p="http://schemas.microsoft.com/office/2006/metadata/properties" xmlns:ns2="0c02a2e3-05a4-4dff-b44a-495aabfd1e01" xmlns:ns3="6e0eeb5c-a747-4ad2-9ef5-0be5f0141ff2" targetNamespace="http://schemas.microsoft.com/office/2006/metadata/properties" ma:root="true" ma:fieldsID="30d95577c16fda2d411c3bab487774ed" ns2:_="" ns3:_="">
    <xsd:import namespace="0c02a2e3-05a4-4dff-b44a-495aabfd1e01"/>
    <xsd:import namespace="6e0eeb5c-a747-4ad2-9ef5-0be5f0141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2a2e3-05a4-4dff-b44a-495aabfd1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47a77f1-cf3c-4eb3-ad1c-cfadb09caf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eeb5c-a747-4ad2-9ef5-0be5f0141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b51052c-8be9-4293-b209-983b819c40df}" ma:internalName="TaxCatchAll" ma:showField="CatchAllData" ma:web="6e0eeb5c-a747-4ad2-9ef5-0be5f0141f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EC861-4934-43BA-BCA6-5AD574C8F0D1}">
  <ds:schemaRefs>
    <ds:schemaRef ds:uri="http://schemas.microsoft.com/office/2006/metadata/properties"/>
    <ds:schemaRef ds:uri="http://schemas.microsoft.com/office/infopath/2007/PartnerControls"/>
    <ds:schemaRef ds:uri="0c02a2e3-05a4-4dff-b44a-495aabfd1e01"/>
    <ds:schemaRef ds:uri="6e0eeb5c-a747-4ad2-9ef5-0be5f0141ff2"/>
  </ds:schemaRefs>
</ds:datastoreItem>
</file>

<file path=customXml/itemProps2.xml><?xml version="1.0" encoding="utf-8"?>
<ds:datastoreItem xmlns:ds="http://schemas.openxmlformats.org/officeDocument/2006/customXml" ds:itemID="{D463B0DA-A729-4E32-BF13-6BFDD33308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02a2e3-05a4-4dff-b44a-495aabfd1e01"/>
    <ds:schemaRef ds:uri="6e0eeb5c-a747-4ad2-9ef5-0be5f0141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1A7E95-2D2D-4510-9CF7-134624717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C7475A-F542-4787-BFF7-75E3CED66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NYC 1 April A4 Word template</Template>
  <TotalTime>0</TotalTime>
  <Pages>14</Pages>
  <Words>1837</Words>
  <Characters>10472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12285</CharactersWithSpaces>
  <SharedDoc>false</SharedDoc>
  <HLinks>
    <vt:vector size="60" baseType="variant">
      <vt:variant>
        <vt:i4>5701712</vt:i4>
      </vt:variant>
      <vt:variant>
        <vt:i4>27</vt:i4>
      </vt:variant>
      <vt:variant>
        <vt:i4>0</vt:i4>
      </vt:variant>
      <vt:variant>
        <vt:i4>5</vt:i4>
      </vt:variant>
      <vt:variant>
        <vt:lpwstr>http://www.yorknorthyorks-ca.gov.uk/</vt:lpwstr>
      </vt:variant>
      <vt:variant>
        <vt:lpwstr/>
      </vt:variant>
      <vt:variant>
        <vt:i4>8257541</vt:i4>
      </vt:variant>
      <vt:variant>
        <vt:i4>24</vt:i4>
      </vt:variant>
      <vt:variant>
        <vt:i4>0</vt:i4>
      </vt:variant>
      <vt:variant>
        <vt:i4>5</vt:i4>
      </vt:variant>
      <vt:variant>
        <vt:lpwstr>mailto:elections@northyorks.gov.uk</vt:lpwstr>
      </vt:variant>
      <vt:variant>
        <vt:lpwstr/>
      </vt:variant>
      <vt:variant>
        <vt:i4>1572937</vt:i4>
      </vt:variant>
      <vt:variant>
        <vt:i4>21</vt:i4>
      </vt:variant>
      <vt:variant>
        <vt:i4>0</vt:i4>
      </vt:variant>
      <vt:variant>
        <vt:i4>5</vt:i4>
      </vt:variant>
      <vt:variant>
        <vt:lpwstr>https://www.northyorks.gov.uk/your-council/elections-and-voting/york-and-north-yorkshire-combined-authority-mayoral-election</vt:lpwstr>
      </vt:variant>
      <vt:variant>
        <vt:lpwstr/>
      </vt:variant>
      <vt:variant>
        <vt:i4>1572937</vt:i4>
      </vt:variant>
      <vt:variant>
        <vt:i4>18</vt:i4>
      </vt:variant>
      <vt:variant>
        <vt:i4>0</vt:i4>
      </vt:variant>
      <vt:variant>
        <vt:i4>5</vt:i4>
      </vt:variant>
      <vt:variant>
        <vt:lpwstr>https://www.northyorks.gov.uk/your-council/elections-and-voting/york-and-north-yorkshire-combined-authority-mayoral-election</vt:lpwstr>
      </vt:variant>
      <vt:variant>
        <vt:lpwstr/>
      </vt:variant>
      <vt:variant>
        <vt:i4>1572937</vt:i4>
      </vt:variant>
      <vt:variant>
        <vt:i4>15</vt:i4>
      </vt:variant>
      <vt:variant>
        <vt:i4>0</vt:i4>
      </vt:variant>
      <vt:variant>
        <vt:i4>5</vt:i4>
      </vt:variant>
      <vt:variant>
        <vt:lpwstr>https://www.northyorks.gov.uk/your-council/elections-and-voting/york-and-north-yorkshire-combined-authority-mayoral-election</vt:lpwstr>
      </vt:variant>
      <vt:variant>
        <vt:lpwstr/>
      </vt:variant>
      <vt:variant>
        <vt:i4>1572937</vt:i4>
      </vt:variant>
      <vt:variant>
        <vt:i4>12</vt:i4>
      </vt:variant>
      <vt:variant>
        <vt:i4>0</vt:i4>
      </vt:variant>
      <vt:variant>
        <vt:i4>5</vt:i4>
      </vt:variant>
      <vt:variant>
        <vt:lpwstr>https://www.northyorks.gov.uk/your-council/elections-and-voting/york-and-north-yorkshire-combined-authority-mayoral-election</vt:lpwstr>
      </vt:variant>
      <vt:variant>
        <vt:lpwstr/>
      </vt:variant>
      <vt:variant>
        <vt:i4>5636185</vt:i4>
      </vt:variant>
      <vt:variant>
        <vt:i4>9</vt:i4>
      </vt:variant>
      <vt:variant>
        <vt:i4>0</vt:i4>
      </vt:variant>
      <vt:variant>
        <vt:i4>5</vt:i4>
      </vt:variant>
      <vt:variant>
        <vt:lpwstr>https://www.northyorks.gov.uk/your-council/elections-and-voting/apply-proxy-vote</vt:lpwstr>
      </vt:variant>
      <vt:variant>
        <vt:lpwstr/>
      </vt:variant>
      <vt:variant>
        <vt:i4>917533</vt:i4>
      </vt:variant>
      <vt:variant>
        <vt:i4>6</vt:i4>
      </vt:variant>
      <vt:variant>
        <vt:i4>0</vt:i4>
      </vt:variant>
      <vt:variant>
        <vt:i4>5</vt:i4>
      </vt:variant>
      <vt:variant>
        <vt:lpwstr>https://www.northyorks.gov.uk/your-council/elections-and-voting/apply-postal-vote</vt:lpwstr>
      </vt:variant>
      <vt:variant>
        <vt:lpwstr/>
      </vt:variant>
      <vt:variant>
        <vt:i4>131144</vt:i4>
      </vt:variant>
      <vt:variant>
        <vt:i4>3</vt:i4>
      </vt:variant>
      <vt:variant>
        <vt:i4>0</vt:i4>
      </vt:variant>
      <vt:variant>
        <vt:i4>5</vt:i4>
      </vt:variant>
      <vt:variant>
        <vt:lpwstr>https://www.northyorks.gov.uk/your-council/elections-and-voting/how-vote</vt:lpwstr>
      </vt:variant>
      <vt:variant>
        <vt:lpwstr/>
      </vt:variant>
      <vt:variant>
        <vt:i4>6094860</vt:i4>
      </vt:variant>
      <vt:variant>
        <vt:i4>0</vt:i4>
      </vt:variant>
      <vt:variant>
        <vt:i4>0</vt:i4>
      </vt:variant>
      <vt:variant>
        <vt:i4>5</vt:i4>
      </vt:variant>
      <vt:variant>
        <vt:lpwstr>http://www.northyorks.gov.uk/mayoralelection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Charlotte Christopher</dc:creator>
  <cp:lastModifiedBy>FRASER, Kate (NHS HUMBER AND NORTH YORKSHIRE ICB - 03Q)</cp:lastModifiedBy>
  <cp:revision>2</cp:revision>
  <cp:lastPrinted>2024-03-27T17:30:00Z</cp:lastPrinted>
  <dcterms:created xsi:type="dcterms:W3CDTF">2024-04-08T13:30:00Z</dcterms:created>
  <dcterms:modified xsi:type="dcterms:W3CDTF">2024-04-08T13:30:00Z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0x010100822EC185069ED1459B315CDE8ABE48F4</vt:lpwstr>
  </property>
  <property fmtid="{D5CDD505-2E9C-101B-9397-08002B2CF9AE}" pid="3" name="MediaServiceImageTags">
    <vt:lpwstr/>
  </property>
  <property fmtid="{D5CDD505-2E9C-101B-9397-08002B2CF9AE}" pid="4" name="Order">
    <vt:r8>213000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SIP_Label_13f27b87-3675-4fb5-85ad-fce3efd3a6b0_Enabled">
    <vt:lpwstr>true</vt:lpwstr>
  </property>
  <property fmtid="{D5CDD505-2E9C-101B-9397-08002B2CF9AE}" pid="12" name="MSIP_Label_13f27b87-3675-4fb5-85ad-fce3efd3a6b0_SetDate">
    <vt:lpwstr>2024-03-27T13:05:17Z</vt:lpwstr>
  </property>
  <property fmtid="{D5CDD505-2E9C-101B-9397-08002B2CF9AE}" pid="13" name="MSIP_Label_13f27b87-3675-4fb5-85ad-fce3efd3a6b0_Method">
    <vt:lpwstr>Standard</vt:lpwstr>
  </property>
  <property fmtid="{D5CDD505-2E9C-101B-9397-08002B2CF9AE}" pid="14" name="MSIP_Label_13f27b87-3675-4fb5-85ad-fce3efd3a6b0_Name">
    <vt:lpwstr>OFFICIAL - SENSITIVE</vt:lpwstr>
  </property>
  <property fmtid="{D5CDD505-2E9C-101B-9397-08002B2CF9AE}" pid="15" name="MSIP_Label_13f27b87-3675-4fb5-85ad-fce3efd3a6b0_SiteId">
    <vt:lpwstr>ad3d9c73-9830-44a1-b487-e1055441c70e</vt:lpwstr>
  </property>
  <property fmtid="{D5CDD505-2E9C-101B-9397-08002B2CF9AE}" pid="16" name="MSIP_Label_13f27b87-3675-4fb5-85ad-fce3efd3a6b0_ActionId">
    <vt:lpwstr>6d68a0d2-d741-4bbb-bdbf-12bb773982d4</vt:lpwstr>
  </property>
  <property fmtid="{D5CDD505-2E9C-101B-9397-08002B2CF9AE}" pid="17" name="MSIP_Label_13f27b87-3675-4fb5-85ad-fce3efd3a6b0_ContentBits">
    <vt:lpwstr>2</vt:lpwstr>
  </property>
</Properties>
</file>