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026" w:rsidRDefault="00965F56">
      <w:pPr>
        <w:pStyle w:val="Body"/>
        <w:jc w:val="right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3929045F" wp14:editId="7599954A">
            <wp:simplePos x="0" y="0"/>
            <wp:positionH relativeFrom="margin">
              <wp:posOffset>-281940</wp:posOffset>
            </wp:positionH>
            <wp:positionV relativeFrom="page">
              <wp:posOffset>9525</wp:posOffset>
            </wp:positionV>
            <wp:extent cx="2200275" cy="1962150"/>
            <wp:effectExtent l="0" t="0" r="9525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962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E8E">
        <w:rPr>
          <w:noProof/>
        </w:rPr>
        <w:drawing>
          <wp:inline distT="0" distB="0" distL="0" distR="0" wp14:anchorId="5A08E30C" wp14:editId="21FB1A34">
            <wp:extent cx="2473215" cy="352498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York Teaching Hospital BW.jpe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215" cy="3524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C3026" w:rsidRDefault="006C3026">
      <w:pPr>
        <w:pStyle w:val="Body"/>
        <w:jc w:val="center"/>
      </w:pPr>
    </w:p>
    <w:p w:rsidR="006C3026" w:rsidRDefault="006C3026">
      <w:pPr>
        <w:pStyle w:val="Body"/>
        <w:jc w:val="right"/>
      </w:pPr>
    </w:p>
    <w:p w:rsidR="006C3026" w:rsidRDefault="00117E8E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1C5C768" wp14:editId="6B7F8AE3">
                <wp:simplePos x="0" y="0"/>
                <wp:positionH relativeFrom="margin">
                  <wp:posOffset>-120015</wp:posOffset>
                </wp:positionH>
                <wp:positionV relativeFrom="line">
                  <wp:posOffset>330200</wp:posOffset>
                </wp:positionV>
                <wp:extent cx="6391275" cy="361950"/>
                <wp:effectExtent l="0" t="0" r="9525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3619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C3026" w:rsidRPr="00965F56" w:rsidRDefault="00965F56" w:rsidP="00965F56">
                            <w:pPr>
                              <w:pStyle w:val="LabelDark"/>
                              <w:rPr>
                                <w:b/>
                                <w:caps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217C2"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Heart Failure Provision</w:t>
                            </w:r>
                            <w:r w:rsidR="007217C2" w:rsidRPr="007217C2"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- Rapid Access Heart</w:t>
                            </w:r>
                            <w:r w:rsidR="007217C2">
                              <w:rPr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7217C2"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Failure </w:t>
                            </w:r>
                            <w:r w:rsidR="007217C2" w:rsidRPr="007217C2"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Clinic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margin-left:-9.45pt;margin-top:26pt;width:503.25pt;height:28.5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" fillcolor="#bfbfbf" stroked="f" strokeweight="1pt">
                <v:stroke miterlimit="4"/>
                <v:textbox inset="0,0,0,0">
                  <w:txbxContent>
                    <w:p w:rsidR="006C3026" w:rsidRPr="00965F56" w:rsidRDefault="00965F56" w:rsidP="00965F56">
                      <w:pPr>
                        <w:pStyle w:val="LabelDark"/>
                        <w:rPr>
                          <w:b/>
                          <w:caps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217C2">
                        <w:rPr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Heart Failure Provision</w:t>
                      </w:r>
                      <w:r w:rsidR="007217C2" w:rsidRPr="007217C2">
                        <w:rPr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- Rapid Access Heart</w:t>
                      </w:r>
                      <w:r w:rsidR="007217C2">
                        <w:rPr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7217C2">
                        <w:rPr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Failure </w:t>
                      </w:r>
                      <w:r w:rsidR="007217C2" w:rsidRPr="007217C2">
                        <w:rPr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Clinic</w:t>
                      </w:r>
                    </w:p>
                  </w:txbxContent>
                </v:textbox>
                <w10:wrap type="topAndBottom" anchorx="margin" anchory="line"/>
              </v:rect>
            </w:pict>
          </mc:Fallback>
        </mc:AlternateContent>
      </w:r>
      <w:r>
        <w:rPr>
          <w:lang w:val="en-US"/>
        </w:rPr>
        <w:t xml:space="preserve"> </w:t>
      </w:r>
    </w:p>
    <w:p w:rsidR="00965F56" w:rsidRDefault="00965F56">
      <w:pPr>
        <w:pStyle w:val="Body"/>
      </w:pPr>
    </w:p>
    <w:p w:rsidR="006C3026" w:rsidRDefault="006C3026">
      <w:pPr>
        <w:pStyle w:val="Body"/>
      </w:pPr>
    </w:p>
    <w:p w:rsidR="006C3026" w:rsidRDefault="00965F56" w:rsidP="00965F56">
      <w:pPr>
        <w:pStyle w:val="HeaderFooter"/>
        <w:numPr>
          <w:ilvl w:val="0"/>
          <w:numId w:val="1"/>
        </w:numPr>
      </w:pPr>
      <w:r>
        <w:t>New suspected Heart Failure patient OR decompensated Heart Failure patients?</w:t>
      </w:r>
    </w:p>
    <w:p w:rsidR="00965F56" w:rsidRDefault="00965F56" w:rsidP="00965F56">
      <w:pPr>
        <w:pStyle w:val="HeaderFooter"/>
        <w:numPr>
          <w:ilvl w:val="0"/>
          <w:numId w:val="1"/>
        </w:numPr>
      </w:pPr>
      <w:r>
        <w:t>Concerned about a patient with heart F</w:t>
      </w:r>
      <w:r w:rsidR="007217C2">
        <w:t>ailure</w:t>
      </w:r>
      <w:r>
        <w:t>?</w:t>
      </w:r>
    </w:p>
    <w:p w:rsidR="007217C2" w:rsidRDefault="007217C2" w:rsidP="007217C2">
      <w:pPr>
        <w:pStyle w:val="HeaderFooter"/>
        <w:ind w:left="720"/>
      </w:pPr>
    </w:p>
    <w:p w:rsidR="00965F56" w:rsidRPr="007217C2" w:rsidRDefault="007217C2" w:rsidP="007217C2">
      <w:pPr>
        <w:pStyle w:val="HeaderFooter"/>
        <w:ind w:left="720"/>
        <w:jc w:val="center"/>
        <w:rPr>
          <w:b/>
          <w:u w:val="single"/>
        </w:rPr>
      </w:pPr>
      <w:r w:rsidRPr="007217C2">
        <w:rPr>
          <w:b/>
          <w:u w:val="single"/>
        </w:rPr>
        <w:t>Hospital should be the last resort for these patients</w:t>
      </w:r>
    </w:p>
    <w:p w:rsidR="00965F56" w:rsidRDefault="00965F56" w:rsidP="00965F56">
      <w:pPr>
        <w:pStyle w:val="HeaderFooter"/>
      </w:pPr>
    </w:p>
    <w:p w:rsidR="00965F56" w:rsidRDefault="00965F56" w:rsidP="00965F56">
      <w:pPr>
        <w:pStyle w:val="HeaderFooter"/>
        <w:numPr>
          <w:ilvl w:val="0"/>
          <w:numId w:val="1"/>
        </w:numPr>
      </w:pPr>
      <w:r>
        <w:t xml:space="preserve">Call </w:t>
      </w:r>
      <w:r w:rsidRPr="00965F56">
        <w:rPr>
          <w:sz w:val="56"/>
          <w:szCs w:val="56"/>
        </w:rPr>
        <w:t>01904 721445</w:t>
      </w:r>
      <w:r>
        <w:t xml:space="preserve"> for Heart Failure assessment</w:t>
      </w:r>
    </w:p>
    <w:p w:rsidR="00965F56" w:rsidRDefault="00965F56" w:rsidP="00965F56">
      <w:pPr>
        <w:pStyle w:val="ListParagraph"/>
      </w:pPr>
    </w:p>
    <w:p w:rsidR="00965F56" w:rsidRDefault="00965F56" w:rsidP="00965F56">
      <w:pPr>
        <w:pStyle w:val="HeaderFooter"/>
        <w:numPr>
          <w:ilvl w:val="0"/>
          <w:numId w:val="1"/>
        </w:numPr>
      </w:pPr>
      <w:r>
        <w:t xml:space="preserve">The Chapel @ Clifton Park  is a new  </w:t>
      </w:r>
      <w:r w:rsidR="007217C2">
        <w:t>RAPID ACCESS HEART FAILURE CLINIC</w:t>
      </w:r>
    </w:p>
    <w:p w:rsidR="007217C2" w:rsidRDefault="007217C2" w:rsidP="007217C2">
      <w:pPr>
        <w:pStyle w:val="ListParagraph"/>
      </w:pPr>
    </w:p>
    <w:p w:rsidR="007217C2" w:rsidRDefault="007217C2" w:rsidP="00965F56">
      <w:pPr>
        <w:pStyle w:val="HeaderFooter"/>
        <w:numPr>
          <w:ilvl w:val="0"/>
          <w:numId w:val="1"/>
        </w:numPr>
      </w:pPr>
      <w:r>
        <w:t>Acute Heart Failure &amp; Community Heart Failure teams working together</w:t>
      </w:r>
    </w:p>
    <w:p w:rsidR="00965F56" w:rsidRDefault="00965F56" w:rsidP="00965F56">
      <w:pPr>
        <w:pStyle w:val="ListParagraph"/>
      </w:pPr>
    </w:p>
    <w:p w:rsidR="00965F56" w:rsidRDefault="00965F56" w:rsidP="00965F56">
      <w:pPr>
        <w:pStyle w:val="HeaderFooter"/>
        <w:numPr>
          <w:ilvl w:val="0"/>
          <w:numId w:val="1"/>
        </w:numPr>
      </w:pPr>
      <w:r>
        <w:t xml:space="preserve">Rapid Access Echocardiogram </w:t>
      </w:r>
      <w:r w:rsidR="007217C2">
        <w:t>&amp; ECG</w:t>
      </w:r>
      <w:r w:rsidR="00CB3A68">
        <w:t xml:space="preserve"> (If BNP &gt;2000)</w:t>
      </w:r>
    </w:p>
    <w:p w:rsidR="00965F56" w:rsidRDefault="00965F56" w:rsidP="00965F56">
      <w:pPr>
        <w:pStyle w:val="ListParagraph"/>
      </w:pPr>
    </w:p>
    <w:p w:rsidR="00965F56" w:rsidRDefault="00965F56" w:rsidP="00965F56">
      <w:pPr>
        <w:pStyle w:val="HeaderFooter"/>
        <w:numPr>
          <w:ilvl w:val="0"/>
          <w:numId w:val="1"/>
        </w:numPr>
      </w:pPr>
      <w:r>
        <w:t>Provision to review high risk patients</w:t>
      </w:r>
    </w:p>
    <w:p w:rsidR="00965F56" w:rsidRDefault="00965F56" w:rsidP="00965F56">
      <w:pPr>
        <w:pStyle w:val="ListParagraph"/>
      </w:pPr>
    </w:p>
    <w:p w:rsidR="00965F56" w:rsidRDefault="00965F56" w:rsidP="00965F56">
      <w:pPr>
        <w:pStyle w:val="HeaderFooter"/>
        <w:numPr>
          <w:ilvl w:val="0"/>
          <w:numId w:val="1"/>
        </w:numPr>
      </w:pPr>
      <w:r>
        <w:t>Escalate home diuretics with daily telephone reviews</w:t>
      </w:r>
    </w:p>
    <w:p w:rsidR="00965F56" w:rsidRDefault="00965F56" w:rsidP="00965F56">
      <w:pPr>
        <w:pStyle w:val="ListParagraph"/>
      </w:pPr>
    </w:p>
    <w:p w:rsidR="00965F56" w:rsidRDefault="008569AF" w:rsidP="00965F56">
      <w:pPr>
        <w:pStyle w:val="HeaderFooter"/>
        <w:numPr>
          <w:ilvl w:val="0"/>
          <w:numId w:val="1"/>
        </w:numPr>
      </w:pPr>
      <w:r>
        <w:t xml:space="preserve">Ambulatory </w:t>
      </w:r>
      <w:r w:rsidR="00965F56">
        <w:t>IV diuretics on-site</w:t>
      </w:r>
    </w:p>
    <w:p w:rsidR="00965F56" w:rsidRDefault="00965F56" w:rsidP="00965F56">
      <w:pPr>
        <w:pStyle w:val="ListParagraph"/>
      </w:pPr>
    </w:p>
    <w:p w:rsidR="00965F56" w:rsidRDefault="00965F56" w:rsidP="00965F56">
      <w:pPr>
        <w:pStyle w:val="HeaderFooter"/>
        <w:numPr>
          <w:ilvl w:val="0"/>
          <w:numId w:val="1"/>
        </w:numPr>
      </w:pPr>
      <w:r>
        <w:t>Collaboration with GPs &amp; Cardiologists</w:t>
      </w:r>
    </w:p>
    <w:p w:rsidR="00965F56" w:rsidRDefault="00965F56" w:rsidP="00965F56">
      <w:pPr>
        <w:pStyle w:val="ListParagraph"/>
      </w:pPr>
    </w:p>
    <w:p w:rsidR="00965F56" w:rsidRDefault="00965F56" w:rsidP="00965F56">
      <w:pPr>
        <w:pStyle w:val="HeaderFooter"/>
        <w:numPr>
          <w:ilvl w:val="0"/>
          <w:numId w:val="1"/>
        </w:numPr>
      </w:pPr>
      <w:r w:rsidRPr="007217C2">
        <w:rPr>
          <w:sz w:val="40"/>
          <w:szCs w:val="40"/>
        </w:rPr>
        <w:t>Advice line</w:t>
      </w:r>
      <w:r>
        <w:t xml:space="preserve"> for both patients and Staff </w:t>
      </w:r>
    </w:p>
    <w:p w:rsidR="00965F56" w:rsidRDefault="00965F56" w:rsidP="00965F56">
      <w:pPr>
        <w:pStyle w:val="ListParagraph"/>
      </w:pPr>
    </w:p>
    <w:p w:rsidR="00965F56" w:rsidRDefault="00965F56" w:rsidP="00965F56">
      <w:pPr>
        <w:pStyle w:val="HeaderFooter"/>
      </w:pPr>
    </w:p>
    <w:p w:rsidR="00965F56" w:rsidRPr="007217C2" w:rsidRDefault="00965F56" w:rsidP="007217C2">
      <w:pPr>
        <w:pStyle w:val="Body"/>
        <w:jc w:val="center"/>
        <w:rPr>
          <w:b/>
          <w:u w:val="single"/>
        </w:rPr>
      </w:pPr>
      <w:r w:rsidRPr="007217C2">
        <w:rPr>
          <w:b/>
          <w:u w:val="single"/>
        </w:rPr>
        <w:t>HEART FAILURE IS VERY MUCH OPEN FOR BUSINESS – WE NEED YOUR CALLS</w:t>
      </w:r>
    </w:p>
    <w:p w:rsidR="007217C2" w:rsidRDefault="007217C2" w:rsidP="00965F56">
      <w:pPr>
        <w:pStyle w:val="Body"/>
      </w:pPr>
    </w:p>
    <w:p w:rsidR="00965F56" w:rsidRPr="007217C2" w:rsidRDefault="00965F56" w:rsidP="007217C2">
      <w:pPr>
        <w:pStyle w:val="HeaderFooter"/>
        <w:jc w:val="center"/>
        <w:rPr>
          <w:b/>
          <w:u w:val="single"/>
        </w:rPr>
      </w:pPr>
      <w:r w:rsidRPr="007217C2">
        <w:rPr>
          <w:b/>
          <w:u w:val="single"/>
        </w:rPr>
        <w:t>WE CAN MAKE THIS WORK LONG TERM WITH YOUR HELP</w:t>
      </w:r>
    </w:p>
    <w:p w:rsidR="007217C2" w:rsidRDefault="007217C2" w:rsidP="007217C2">
      <w:pPr>
        <w:pStyle w:val="HeaderFooter"/>
        <w:jc w:val="center"/>
      </w:pPr>
    </w:p>
    <w:p w:rsidR="007217C2" w:rsidRDefault="007217C2" w:rsidP="007217C2">
      <w:pPr>
        <w:pStyle w:val="HeaderFooter"/>
        <w:jc w:val="center"/>
      </w:pPr>
      <w:r>
        <w:t>Team Members:</w:t>
      </w:r>
    </w:p>
    <w:p w:rsidR="007217C2" w:rsidRDefault="00C5472B" w:rsidP="007217C2">
      <w:pPr>
        <w:pStyle w:val="HeaderFooter"/>
        <w:jc w:val="center"/>
      </w:pPr>
      <w:r>
        <w:t>Admin/R</w:t>
      </w:r>
      <w:r w:rsidR="007217C2">
        <w:t>eception Melanie Hill</w:t>
      </w:r>
    </w:p>
    <w:p w:rsidR="007217C2" w:rsidRPr="00C5472B" w:rsidRDefault="007217C2" w:rsidP="007217C2">
      <w:pPr>
        <w:pStyle w:val="HeaderFooter"/>
        <w:jc w:val="center"/>
        <w:rPr>
          <w:b/>
        </w:rPr>
      </w:pPr>
      <w:r w:rsidRPr="00C5472B">
        <w:rPr>
          <w:b/>
        </w:rPr>
        <w:t>Heart Failure Specialist Nurses:</w:t>
      </w:r>
    </w:p>
    <w:p w:rsidR="007217C2" w:rsidRDefault="007217C2" w:rsidP="007217C2">
      <w:pPr>
        <w:pStyle w:val="HeaderFooter"/>
        <w:jc w:val="center"/>
      </w:pPr>
      <w:r>
        <w:t>Paula Smith NMP</w:t>
      </w:r>
      <w:r w:rsidR="00C5472B">
        <w:t xml:space="preserve">   Caroline Jones NMP </w:t>
      </w:r>
    </w:p>
    <w:p w:rsidR="007217C2" w:rsidRDefault="007217C2" w:rsidP="007217C2">
      <w:pPr>
        <w:pStyle w:val="HeaderFooter"/>
        <w:jc w:val="center"/>
      </w:pPr>
      <w:r>
        <w:t>Sarah Bainbridge NMP</w:t>
      </w:r>
      <w:r w:rsidR="00C5472B">
        <w:t xml:space="preserve">   Nicole Lynch</w:t>
      </w:r>
    </w:p>
    <w:p w:rsidR="007217C2" w:rsidRDefault="00C5472B" w:rsidP="007217C2">
      <w:pPr>
        <w:pStyle w:val="HeaderFooter"/>
        <w:jc w:val="center"/>
      </w:pPr>
      <w:r>
        <w:t>Julie Walters, Barbara Gurney NMP, Rachel Ellis</w:t>
      </w:r>
    </w:p>
    <w:p w:rsidR="007217C2" w:rsidRDefault="007217C2" w:rsidP="007217C2">
      <w:pPr>
        <w:pStyle w:val="HeaderFooter"/>
        <w:jc w:val="center"/>
      </w:pPr>
    </w:p>
    <w:p w:rsidR="007217C2" w:rsidRDefault="007217C2" w:rsidP="007217C2">
      <w:pPr>
        <w:pStyle w:val="HeaderFooter"/>
        <w:jc w:val="center"/>
      </w:pPr>
      <w:r>
        <w:t>Cardiac physiologist</w:t>
      </w:r>
      <w:r w:rsidR="00C5472B">
        <w:t>s</w:t>
      </w:r>
      <w:bookmarkStart w:id="0" w:name="_GoBack"/>
      <w:bookmarkEnd w:id="0"/>
      <w:r>
        <w:t>:</w:t>
      </w:r>
    </w:p>
    <w:p w:rsidR="007217C2" w:rsidRDefault="007217C2" w:rsidP="007217C2">
      <w:pPr>
        <w:pStyle w:val="HeaderFooter"/>
        <w:jc w:val="center"/>
      </w:pPr>
      <w:r>
        <w:t>Stuart Self</w:t>
      </w:r>
      <w:r w:rsidR="00C5472B">
        <w:t>, Amy Martin &amp; Gary Zealand</w:t>
      </w:r>
    </w:p>
    <w:p w:rsidR="007217C2" w:rsidRDefault="007217C2" w:rsidP="007217C2">
      <w:pPr>
        <w:pStyle w:val="HeaderFooter"/>
        <w:jc w:val="center"/>
      </w:pPr>
    </w:p>
    <w:p w:rsidR="007217C2" w:rsidRPr="007217C2" w:rsidRDefault="007217C2" w:rsidP="007217C2">
      <w:pPr>
        <w:pStyle w:val="HeaderFooter"/>
        <w:rPr>
          <w:sz w:val="44"/>
          <w:szCs w:val="44"/>
        </w:rPr>
      </w:pPr>
      <w:r w:rsidRPr="007217C2">
        <w:rPr>
          <w:sz w:val="44"/>
          <w:szCs w:val="44"/>
        </w:rPr>
        <w:t>Call us on 01904 721445 to discuss your patient.</w:t>
      </w:r>
    </w:p>
    <w:sectPr w:rsidR="007217C2" w:rsidRPr="007217C2">
      <w:footerReference w:type="default" r:id="rId10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1ECB" w:rsidRDefault="00117E8E">
      <w:r>
        <w:separator/>
      </w:r>
    </w:p>
  </w:endnote>
  <w:endnote w:type="continuationSeparator" w:id="0">
    <w:p w:rsidR="007E1ECB" w:rsidRDefault="00117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30204"/>
    <w:charset w:val="00"/>
    <w:family w:val="swiss"/>
    <w:pitch w:val="variable"/>
    <w:sig w:usb0="E0002AFF" w:usb1="C0007843" w:usb2="00000009" w:usb3="00000000" w:csb0="000001FF" w:csb1="00000000"/>
  </w:font>
  <w:font w:name="Helvetica Light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026" w:rsidRDefault="007217C2">
    <w:pPr>
      <w:pStyle w:val="HeaderFooter"/>
      <w:tabs>
        <w:tab w:val="clear" w:pos="9020"/>
        <w:tab w:val="center" w:pos="4819"/>
        <w:tab w:val="right" w:pos="9638"/>
      </w:tabs>
    </w:pPr>
    <w:r>
      <w:t xml:space="preserve">CCG </w:t>
    </w:r>
    <w:proofErr w:type="gramStart"/>
    <w:r>
      <w:t>Info  Clifton</w:t>
    </w:r>
    <w:proofErr w:type="gramEnd"/>
    <w:r>
      <w:t xml:space="preserve"> Park/RAHFC/ Sarah Bainbridge April 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1ECB" w:rsidRDefault="00117E8E">
      <w:r>
        <w:separator/>
      </w:r>
    </w:p>
  </w:footnote>
  <w:footnote w:type="continuationSeparator" w:id="0">
    <w:p w:rsidR="007E1ECB" w:rsidRDefault="00117E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A8503B"/>
    <w:multiLevelType w:val="hybridMultilevel"/>
    <w:tmpl w:val="60B8D4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6C3026"/>
    <w:rsid w:val="00117E8E"/>
    <w:rsid w:val="005F05D5"/>
    <w:rsid w:val="006C3026"/>
    <w:rsid w:val="007217C2"/>
    <w:rsid w:val="007E1ECB"/>
    <w:rsid w:val="008569AF"/>
    <w:rsid w:val="00965F56"/>
    <w:rsid w:val="00B95A14"/>
    <w:rsid w:val="00C5472B"/>
    <w:rsid w:val="00CB3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  <w:lang w:val="en-US"/>
    </w:rPr>
  </w:style>
  <w:style w:type="paragraph" w:customStyle="1" w:styleId="Body">
    <w:name w:val="Body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LabelDark">
    <w:name w:val="Label Dark"/>
    <w:pPr>
      <w:jc w:val="center"/>
    </w:pPr>
    <w:rPr>
      <w:rFonts w:ascii="Helvetica Light" w:hAnsi="Arial Unicode MS" w:cs="Arial Unicode MS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E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E8E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965F5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217C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17C2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7217C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17C2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  <w:lang w:val="en-US"/>
    </w:rPr>
  </w:style>
  <w:style w:type="paragraph" w:customStyle="1" w:styleId="Body">
    <w:name w:val="Body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LabelDark">
    <w:name w:val="Label Dark"/>
    <w:pPr>
      <w:jc w:val="center"/>
    </w:pPr>
    <w:rPr>
      <w:rFonts w:ascii="Helvetica Light" w:hAnsi="Arial Unicode MS" w:cs="Arial Unicode MS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E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E8E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965F5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217C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17C2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7217C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17C2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62639058</Template>
  <TotalTime>41</TotalTime>
  <Pages>1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York Teaching Hospitals NHS Foundation Trust</Company>
  <LinksUpToDate>false</LinksUpToDate>
  <CharactersWithSpaces>1063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Bainbridge, Sarah</dc:creator>
  <cp:lastModifiedBy>Bainbridge, Sarah</cp:lastModifiedBy>
  <cp:revision>7</cp:revision>
  <cp:lastPrinted>2020-04-21T08:45:00Z</cp:lastPrinted>
  <dcterms:created xsi:type="dcterms:W3CDTF">2020-04-09T15:54:00Z</dcterms:created>
  <dcterms:modified xsi:type="dcterms:W3CDTF">2020-04-29T13:30:00Z</dcterms:modified>
</cp:coreProperties>
</file>